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4860"/>
        <w:gridCol w:w="3060"/>
      </w:tblGrid>
      <w:tr w:rsidR="007A4E2A" w:rsidRPr="00B203F4" w:rsidTr="00195ACD">
        <w:tc>
          <w:tcPr>
            <w:tcW w:w="1728" w:type="dxa"/>
            <w:tcBorders>
              <w:bottom w:val="single" w:sz="4" w:space="0" w:color="auto"/>
            </w:tcBorders>
            <w:shd w:val="clear" w:color="auto" w:fill="BFBFBF"/>
          </w:tcPr>
          <w:p w:rsidR="007A4E2A" w:rsidRPr="00B203F4" w:rsidRDefault="007A4E2A" w:rsidP="00195ACD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Affaldstype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shd w:val="clear" w:color="auto" w:fill="BFBFBF"/>
          </w:tcPr>
          <w:p w:rsidR="007A4E2A" w:rsidRPr="00B203F4" w:rsidRDefault="007A4E2A" w:rsidP="00195ACD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Sortering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BFBFBF"/>
          </w:tcPr>
          <w:p w:rsidR="007A4E2A" w:rsidRPr="00B203F4" w:rsidRDefault="007A4E2A" w:rsidP="00195ACD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Bortskaffelse</w:t>
            </w:r>
          </w:p>
        </w:tc>
      </w:tr>
      <w:tr w:rsidR="00440DD4" w:rsidRPr="00B72180" w:rsidTr="00D94AF7">
        <w:trPr>
          <w:trHeight w:val="103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0DD4" w:rsidRDefault="00440DD4" w:rsidP="00D94AF7">
            <w:pPr>
              <w:spacing w:line="260" w:lineRule="atLeast"/>
              <w:rPr>
                <w:noProof/>
              </w:rPr>
            </w:pPr>
          </w:p>
          <w:p w:rsidR="00440DD4" w:rsidRDefault="00440DD4" w:rsidP="00D94AF7">
            <w:pPr>
              <w:spacing w:line="260" w:lineRule="atLeast"/>
              <w:rPr>
                <w:noProof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2" type="#_x0000_t75" alt="http://www.vestfor.dk/image/image_gallery?uuid=a1eb5984-3c6c-4b86-9baa-88e4ee2a34f7&amp;groupId=10831&amp;t=1401275975619" style="width:77.1pt;height:77.1pt;visibility:visible">
                  <v:imagedata r:id="rId9" o:title="image_gallery?uuid=a1eb5984-3c6c-4b86-9baa-88e4ee2a34f7&amp;groupId=10831&amp;t=1401275975619"/>
                </v:shape>
              </w:pict>
            </w:r>
          </w:p>
          <w:p w:rsidR="00440DD4" w:rsidRPr="000A797E" w:rsidRDefault="00440DD4" w:rsidP="00D94AF7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DD4" w:rsidRDefault="00440DD4" w:rsidP="00D94AF7">
            <w:pPr>
              <w:spacing w:line="260" w:lineRule="atLeast"/>
            </w:pPr>
            <w:r>
              <w:t>Alt madaffald uden emballage, tilberedt og råt, knogler og ben fra kød, skaller fra æg og nødder, afskårne blomster og blomsterløg, brugt køkkenru</w:t>
            </w:r>
            <w:r>
              <w:t>l</w:t>
            </w:r>
            <w:r>
              <w:t>le, kaffefiltre, teposer, nedfaldsfrugt.</w:t>
            </w:r>
          </w:p>
          <w:p w:rsidR="00440DD4" w:rsidRPr="00B72180" w:rsidRDefault="00440DD4" w:rsidP="00D94AF7">
            <w:pPr>
              <w:spacing w:line="260" w:lineRule="atLeast"/>
            </w:pPr>
            <w:r w:rsidRPr="00B72180">
              <w:t xml:space="preserve"> </w:t>
            </w:r>
          </w:p>
          <w:p w:rsidR="00440DD4" w:rsidRDefault="00440DD4" w:rsidP="00D94AF7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>
              <w:t>mælke- og juicekartoner, plastikemba</w:t>
            </w:r>
            <w:r>
              <w:t>l</w:t>
            </w:r>
            <w:r>
              <w:t>lage, cigaretskodder, éngangsklude, kattegrus, aske, haveaffald, pizzabakke, dyrestrøelse.</w:t>
            </w:r>
          </w:p>
          <w:p w:rsidR="00440DD4" w:rsidRPr="003773EB" w:rsidRDefault="00440DD4" w:rsidP="00D94AF7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40DD4" w:rsidRDefault="00440DD4" w:rsidP="00D94AF7">
            <w:pPr>
              <w:rPr>
                <w:i/>
              </w:rPr>
            </w:pPr>
            <w:r>
              <w:t xml:space="preserve">Det madaffald placeres i </w:t>
            </w:r>
            <w:r>
              <w:rPr>
                <w:i/>
              </w:rPr>
              <w:t>[skriv hvor beholderen står fx bi</w:t>
            </w:r>
            <w:r>
              <w:rPr>
                <w:i/>
              </w:rPr>
              <w:t>o</w:t>
            </w:r>
            <w:r>
              <w:rPr>
                <w:i/>
              </w:rPr>
              <w:t>spand på stuerne, stor bi</w:t>
            </w:r>
            <w:r>
              <w:rPr>
                <w:i/>
              </w:rPr>
              <w:t>o</w:t>
            </w:r>
            <w:r>
              <w:rPr>
                <w:i/>
              </w:rPr>
              <w:t>spand i køkkenet, biospand u</w:t>
            </w:r>
            <w:r>
              <w:rPr>
                <w:i/>
              </w:rPr>
              <w:t>n</w:t>
            </w:r>
            <w:r>
              <w:rPr>
                <w:i/>
              </w:rPr>
              <w:t>der vasken]</w:t>
            </w:r>
          </w:p>
          <w:p w:rsidR="00440DD4" w:rsidRDefault="00440DD4" w:rsidP="00D94AF7">
            <w:pPr>
              <w:rPr>
                <w:i/>
              </w:rPr>
            </w:pPr>
          </w:p>
          <w:p w:rsidR="00440DD4" w:rsidRDefault="00440DD4" w:rsidP="00D94AF7">
            <w:pPr>
              <w:spacing w:line="260" w:lineRule="atLeast"/>
            </w:pPr>
            <w:r>
              <w:t>Spanden tømmes over i conta</w:t>
            </w:r>
            <w:r>
              <w:t>i</w:t>
            </w:r>
            <w:r>
              <w:t xml:space="preserve">ner til madaffald hver dag af </w:t>
            </w:r>
            <w:r>
              <w:rPr>
                <w:i/>
              </w:rPr>
              <w:t>[skriv hvem der skal tømme den fx køkkenpersonalet]</w:t>
            </w:r>
            <w:r>
              <w:t xml:space="preserve"> </w:t>
            </w:r>
          </w:p>
          <w:p w:rsidR="00440DD4" w:rsidRDefault="00440DD4" w:rsidP="00D94AF7">
            <w:pPr>
              <w:spacing w:line="260" w:lineRule="atLeast"/>
            </w:pPr>
          </w:p>
          <w:p w:rsidR="00440DD4" w:rsidRDefault="00440DD4" w:rsidP="00D94AF7">
            <w:pPr>
              <w:spacing w:line="260" w:lineRule="atLeast"/>
            </w:pPr>
            <w:r>
              <w:t>C</w:t>
            </w:r>
            <w:r w:rsidRPr="00B72180">
              <w:t>ontaineren tømmes i fast rute af kommunens entreprenør</w:t>
            </w:r>
            <w:r>
              <w:t>.</w:t>
            </w:r>
          </w:p>
          <w:p w:rsidR="00440DD4" w:rsidRPr="00A41683" w:rsidRDefault="00440DD4" w:rsidP="00D94AF7">
            <w:pPr>
              <w:spacing w:line="260" w:lineRule="atLeast"/>
              <w:rPr>
                <w:i/>
              </w:rPr>
            </w:pPr>
          </w:p>
        </w:tc>
      </w:tr>
      <w:tr w:rsidR="00440DD4" w:rsidRPr="00B72180" w:rsidTr="00D94AF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DD4" w:rsidRPr="000A797E" w:rsidRDefault="00440DD4" w:rsidP="00D94AF7">
            <w:pPr>
              <w:spacing w:line="260" w:lineRule="atLeast"/>
              <w:rPr>
                <w:b/>
              </w:rPr>
            </w:pPr>
          </w:p>
          <w:p w:rsidR="00440DD4" w:rsidRPr="000A797E" w:rsidRDefault="00440DD4" w:rsidP="00D94AF7">
            <w:pPr>
              <w:spacing w:line="260" w:lineRule="atLeast"/>
              <w:rPr>
                <w:b/>
              </w:rPr>
            </w:pPr>
            <w:r>
              <w:rPr>
                <w:noProof/>
              </w:rPr>
              <w:pict>
                <v:shape id="_x0000_i1051" type="#_x0000_t75" alt="http://www.vestfor.dk/image/image_gallery?uuid=37ab607c-b703-4559-a54b-cab7097ff410&amp;groupId=10831&amp;t=1401282376472" style="width:77.1pt;height:77.1pt;visibility:visible">
                  <v:imagedata r:id="rId10" o:title="image_gallery?uuid=37ab607c-b703-4559-a54b-cab7097ff410&amp;groupId=10831&amp;t=1401282376472"/>
                </v:shape>
              </w:pict>
            </w:r>
          </w:p>
          <w:p w:rsidR="00440DD4" w:rsidRPr="000A797E" w:rsidRDefault="00440DD4" w:rsidP="00D94AF7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DD4" w:rsidRDefault="00440DD4" w:rsidP="00D94AF7">
            <w:pPr>
              <w:spacing w:line="260" w:lineRule="atLeast"/>
            </w:pPr>
            <w:r>
              <w:t>Mælke- og juicekartoner, pizzabakker, beskidt e</w:t>
            </w:r>
            <w:r>
              <w:t>m</w:t>
            </w:r>
            <w:r>
              <w:t xml:space="preserve">ballage fra madvarer, fedtet og snavset papir og pap, husdyraffald, </w:t>
            </w:r>
            <w:r w:rsidRPr="00832C60">
              <w:t>bleer, tekstiler, medicinglas og bøtter alm. elpærer, plastikflasker med faresymb</w:t>
            </w:r>
            <w:r w:rsidRPr="00832C60">
              <w:t>o</w:t>
            </w:r>
            <w:r w:rsidRPr="00832C60">
              <w:t>ler, mindre mængder ler, gips.</w:t>
            </w:r>
          </w:p>
          <w:p w:rsidR="00440DD4" w:rsidRPr="00832C60" w:rsidRDefault="00440DD4" w:rsidP="00D94AF7">
            <w:pPr>
              <w:spacing w:line="260" w:lineRule="atLeast"/>
            </w:pPr>
          </w:p>
          <w:p w:rsidR="00440DD4" w:rsidRDefault="00440DD4" w:rsidP="00D94AF7">
            <w:pPr>
              <w:spacing w:line="260" w:lineRule="atLeast"/>
            </w:pPr>
            <w:r w:rsidRPr="00832C60">
              <w:rPr>
                <w:b/>
              </w:rPr>
              <w:t>Nej tak til:</w:t>
            </w:r>
            <w:r w:rsidRPr="00832C60">
              <w:t xml:space="preserve"> Affaldsemner større end 1m</w:t>
            </w:r>
            <w:r w:rsidRPr="00B72180">
              <w:t xml:space="preserve"> x 0,5m x 0,5m. Det skal til brændbart storskrald.</w:t>
            </w:r>
          </w:p>
          <w:p w:rsidR="00440DD4" w:rsidRPr="00B72180" w:rsidRDefault="00440DD4" w:rsidP="00D94AF7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0DD4" w:rsidRDefault="00440DD4" w:rsidP="00D94AF7">
            <w:pPr>
              <w:rPr>
                <w:i/>
              </w:rPr>
            </w:pPr>
            <w:r w:rsidRPr="00B72180">
              <w:t>Skal i den almindelige skrald</w:t>
            </w:r>
            <w:r w:rsidRPr="00B72180">
              <w:t>e</w:t>
            </w:r>
            <w:r>
              <w:t xml:space="preserve">spand. Tømmes af </w:t>
            </w:r>
            <w:r>
              <w:rPr>
                <w:i/>
              </w:rPr>
              <w:t>[skrive hvem der tømmer fx reng</w:t>
            </w:r>
            <w:r>
              <w:rPr>
                <w:i/>
              </w:rPr>
              <w:t>ø</w:t>
            </w:r>
            <w:r>
              <w:rPr>
                <w:i/>
              </w:rPr>
              <w:t>ringspersonalet].</w:t>
            </w:r>
          </w:p>
          <w:p w:rsidR="00440DD4" w:rsidRPr="00B72180" w:rsidRDefault="00440DD4" w:rsidP="00D94AF7">
            <w:r w:rsidRPr="00B72180">
              <w:t xml:space="preserve"> </w:t>
            </w:r>
          </w:p>
          <w:p w:rsidR="00440DD4" w:rsidRDefault="00440DD4" w:rsidP="00D94AF7">
            <w:pPr>
              <w:spacing w:line="260" w:lineRule="atLeast"/>
            </w:pPr>
            <w:r w:rsidRPr="006D57E2">
              <w:t>Containeren tømmes i fast rute af kommunens entreprenør.</w:t>
            </w:r>
          </w:p>
          <w:p w:rsidR="00440DD4" w:rsidRPr="00B72180" w:rsidRDefault="00440DD4" w:rsidP="00D94AF7">
            <w:pPr>
              <w:spacing w:line="260" w:lineRule="atLeast"/>
            </w:pPr>
            <w:r>
              <w:t xml:space="preserve"> </w:t>
            </w:r>
          </w:p>
        </w:tc>
      </w:tr>
      <w:tr w:rsidR="006D57E2" w:rsidRPr="00B72180" w:rsidTr="007B740B">
        <w:trPr>
          <w:trHeight w:val="1100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57E2" w:rsidRPr="000A797E" w:rsidRDefault="006D57E2" w:rsidP="007B740B">
            <w:pPr>
              <w:spacing w:line="260" w:lineRule="atLeast"/>
              <w:rPr>
                <w:b/>
              </w:rPr>
            </w:pPr>
          </w:p>
          <w:p w:rsidR="006D57E2" w:rsidRDefault="006D57E2" w:rsidP="007B740B">
            <w:pPr>
              <w:spacing w:line="260" w:lineRule="atLeast"/>
              <w:rPr>
                <w:b/>
              </w:rPr>
            </w:pPr>
            <w:r>
              <w:fldChar w:fldCharType="begin"/>
            </w:r>
            <w:r>
              <w:instrText xml:space="preserve"> INCLUDEPICTURE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"http://www.vestfor.dk/image/image_gallery?img_id=433958&amp;t=1401799868676" \* MERGEFORMATINET </w:instrText>
            </w:r>
            <w:r>
              <w:fldChar w:fldCharType="separate"/>
            </w:r>
            <w:r w:rsidR="001A01B3">
              <w:fldChar w:fldCharType="begin"/>
            </w:r>
            <w:r w:rsidR="001A01B3">
              <w:instrText xml:space="preserve"> INCLUDEPICTURE  "http://www.vestfor.dk/image/image_gallery?img_id=433958&amp;t=1401799868676" \* MERGEFORMATINET </w:instrText>
            </w:r>
            <w:r w:rsidR="001A01B3">
              <w:fldChar w:fldCharType="separate"/>
            </w:r>
            <w:r w:rsidR="00087A84">
              <w:fldChar w:fldCharType="begin"/>
            </w:r>
            <w:r w:rsidR="00087A84">
              <w:instrText xml:space="preserve"> INCLUDEPICTURE  "http://www.vestfor.dk/image/image_gallery?img_id=433958&amp;t=1401799868676" \* MERGEFORMATINET </w:instrText>
            </w:r>
            <w:r w:rsidR="00087A84">
              <w:fldChar w:fldCharType="separate"/>
            </w:r>
            <w:r w:rsidR="007F1962">
              <w:fldChar w:fldCharType="begin"/>
            </w:r>
            <w:r w:rsidR="007F1962">
              <w:instrText xml:space="preserve"> </w:instrText>
            </w:r>
            <w:r w:rsidR="007F1962">
              <w:instrText>INCLUDEPICTURE  "http://www.vestfor.dk/image/image_gallery?img_id=433958&amp;t=1401799868676" \* MERGEFORMATI</w:instrText>
            </w:r>
            <w:r w:rsidR="007F1962">
              <w:instrText>NET</w:instrText>
            </w:r>
            <w:r w:rsidR="007F1962">
              <w:instrText xml:space="preserve"> </w:instrText>
            </w:r>
            <w:r w:rsidR="007F1962">
              <w:fldChar w:fldCharType="separate"/>
            </w:r>
            <w:r w:rsidR="007F1962">
              <w:pict>
                <v:shape id="_x0000_i1025" type="#_x0000_t75" style="width:77.75pt;height:77.75pt">
                  <v:imagedata r:id="rId11" r:href="rId12"/>
                </v:shape>
              </w:pict>
            </w:r>
            <w:r w:rsidR="007F1962">
              <w:fldChar w:fldCharType="end"/>
            </w:r>
            <w:r w:rsidR="00087A84">
              <w:fldChar w:fldCharType="end"/>
            </w:r>
            <w:r w:rsidR="001A01B3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  <w:p w:rsidR="006D57E2" w:rsidRPr="00584331" w:rsidRDefault="006D57E2" w:rsidP="007B740B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D57E2" w:rsidRPr="00D865B8" w:rsidRDefault="006D57E2" w:rsidP="007B740B">
            <w:pPr>
              <w:spacing w:line="260" w:lineRule="atLeast"/>
              <w:rPr>
                <w:b/>
              </w:rPr>
            </w:pPr>
            <w:r>
              <w:t>Aviser, ugeblade, magasiner, reklamer (uden plastik emballage), breve, kuverter (også rudekuverter), brochurer, fotokopier, skrive og tegnepapir, telefo</w:t>
            </w:r>
            <w:r>
              <w:t>n</w:t>
            </w:r>
            <w:r>
              <w:t>bøger.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B78E3" w:rsidRDefault="007B78E3" w:rsidP="007B78E3">
            <w:pPr>
              <w:rPr>
                <w:szCs w:val="20"/>
              </w:rPr>
            </w:pPr>
            <w:r w:rsidRPr="00B72180">
              <w:t>Samles i genbrugskassen til papir</w:t>
            </w:r>
            <w:r>
              <w:t xml:space="preserve"> i</w:t>
            </w:r>
            <w:r>
              <w:rPr>
                <w:sz w:val="22"/>
              </w:rPr>
              <w:t xml:space="preserve"> </w:t>
            </w:r>
            <w:r>
              <w:rPr>
                <w:i/>
                <w:sz w:val="22"/>
              </w:rPr>
              <w:t>[</w:t>
            </w:r>
            <w:r w:rsidRPr="00426C64">
              <w:rPr>
                <w:i/>
                <w:szCs w:val="20"/>
              </w:rPr>
              <w:t>skriv hvor de er placeret fx på stuerne, kontoret, fælle</w:t>
            </w:r>
            <w:r w:rsidRPr="00426C64">
              <w:rPr>
                <w:i/>
                <w:szCs w:val="20"/>
              </w:rPr>
              <w:t>s</w:t>
            </w:r>
            <w:r w:rsidRPr="00426C64">
              <w:rPr>
                <w:i/>
                <w:szCs w:val="20"/>
              </w:rPr>
              <w:t>rum</w:t>
            </w:r>
            <w:r w:rsidRPr="00426C64">
              <w:rPr>
                <w:szCs w:val="20"/>
              </w:rPr>
              <w:t>]</w:t>
            </w:r>
            <w:r>
              <w:rPr>
                <w:szCs w:val="20"/>
              </w:rPr>
              <w:t xml:space="preserve">. </w:t>
            </w:r>
          </w:p>
          <w:p w:rsidR="006D57E2" w:rsidRPr="00B72180" w:rsidRDefault="006D57E2" w:rsidP="007B740B">
            <w:pPr>
              <w:spacing w:line="260" w:lineRule="atLeast"/>
            </w:pPr>
          </w:p>
        </w:tc>
      </w:tr>
      <w:tr w:rsidR="006D57E2" w:rsidRPr="00B72180" w:rsidTr="007B740B">
        <w:trPr>
          <w:trHeight w:val="2121"/>
        </w:trPr>
        <w:tc>
          <w:tcPr>
            <w:tcW w:w="172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57E2" w:rsidRPr="000A797E" w:rsidRDefault="006D57E2" w:rsidP="007B740B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57E2" w:rsidRDefault="006D57E2" w:rsidP="007B740B">
            <w:r>
              <w:t>Alt fortroligt papir skal sendes til genanvendelse e</w:t>
            </w:r>
            <w:r>
              <w:t>f</w:t>
            </w:r>
            <w:r>
              <w:t>ter forudgående makulering.</w:t>
            </w:r>
          </w:p>
          <w:p w:rsidR="006D57E2" w:rsidRDefault="006D57E2" w:rsidP="007B740B">
            <w:pPr>
              <w:spacing w:line="260" w:lineRule="atLeast"/>
            </w:pPr>
          </w:p>
          <w:p w:rsidR="006D57E2" w:rsidRDefault="006D57E2" w:rsidP="007B740B">
            <w:pPr>
              <w:spacing w:line="260" w:lineRule="atLeast"/>
            </w:pPr>
            <w:r>
              <w:t>Hæfteklammer, clips, rudekuverter, tape accept</w:t>
            </w:r>
            <w:r>
              <w:t>e</w:t>
            </w:r>
            <w:r>
              <w:t>res.</w:t>
            </w:r>
          </w:p>
          <w:p w:rsidR="006D57E2" w:rsidRDefault="006D57E2" w:rsidP="007B740B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>
              <w:t xml:space="preserve">karton, gavepapir, bøger, </w:t>
            </w:r>
            <w:r w:rsidRPr="00D865B8">
              <w:t>havregrynsp</w:t>
            </w:r>
            <w:r w:rsidRPr="00D865B8">
              <w:t>o</w:t>
            </w:r>
            <w:r w:rsidRPr="00D865B8">
              <w:t>ser, melposer og lignende, pap og æggebakker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D57E2" w:rsidRPr="00785287" w:rsidRDefault="006D57E2" w:rsidP="007B740B">
            <w:pPr>
              <w:rPr>
                <w:szCs w:val="20"/>
              </w:rPr>
            </w:pPr>
            <w:r>
              <w:t xml:space="preserve">Brug makulator </w:t>
            </w:r>
            <w:r w:rsidRPr="00785287">
              <w:rPr>
                <w:i/>
              </w:rPr>
              <w:t>[skriv hvor den er placeret fx kontoret]</w:t>
            </w:r>
            <w:r>
              <w:t xml:space="preserve"> til fortr</w:t>
            </w:r>
            <w:r>
              <w:t>o</w:t>
            </w:r>
            <w:r>
              <w:t>ligt papir</w:t>
            </w:r>
          </w:p>
          <w:p w:rsidR="006D57E2" w:rsidRDefault="006D57E2" w:rsidP="007B740B">
            <w:pPr>
              <w:spacing w:line="260" w:lineRule="atLeast"/>
            </w:pPr>
          </w:p>
          <w:p w:rsidR="007B78E3" w:rsidRDefault="007B78E3" w:rsidP="007B78E3">
            <w:pPr>
              <w:rPr>
                <w:i/>
              </w:rPr>
            </w:pPr>
            <w:r>
              <w:t>Beholderen tømmes løbende over i papircontainer i affald</w:t>
            </w:r>
            <w:r>
              <w:t>s</w:t>
            </w:r>
            <w:r>
              <w:t>gården af [</w:t>
            </w:r>
            <w:r>
              <w:rPr>
                <w:i/>
              </w:rPr>
              <w:t>skriv hvem der tø</w:t>
            </w:r>
            <w:r>
              <w:rPr>
                <w:i/>
              </w:rPr>
              <w:t>m</w:t>
            </w:r>
            <w:r>
              <w:rPr>
                <w:i/>
              </w:rPr>
              <w:t>mer fx rengøringspersonalet].</w:t>
            </w:r>
          </w:p>
          <w:p w:rsidR="007B78E3" w:rsidRPr="00F82439" w:rsidRDefault="007B78E3" w:rsidP="007B78E3">
            <w:pPr>
              <w:rPr>
                <w:i/>
              </w:rPr>
            </w:pPr>
          </w:p>
          <w:p w:rsidR="006D57E2" w:rsidRDefault="007B78E3" w:rsidP="007B78E3">
            <w:pPr>
              <w:spacing w:line="260" w:lineRule="atLeast"/>
            </w:pPr>
            <w:r w:rsidRPr="00FA01EC">
              <w:t>Containeren tømmes i fast rute af kommunens entreprenør.</w:t>
            </w:r>
          </w:p>
          <w:p w:rsidR="00440DD4" w:rsidRPr="00B72180" w:rsidRDefault="00440DD4" w:rsidP="007B78E3">
            <w:pPr>
              <w:spacing w:line="260" w:lineRule="atLeast"/>
            </w:pPr>
          </w:p>
        </w:tc>
      </w:tr>
      <w:tr w:rsidR="00B72180" w:rsidRPr="00B72180" w:rsidTr="000A797E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180" w:rsidRDefault="00B72180" w:rsidP="000A797E">
            <w:pPr>
              <w:spacing w:line="260" w:lineRule="atLeast"/>
              <w:rPr>
                <w:b/>
              </w:rPr>
            </w:pPr>
          </w:p>
          <w:p w:rsidR="00625E22" w:rsidRPr="000A797E" w:rsidRDefault="00625E22" w:rsidP="000A797E">
            <w:pPr>
              <w:spacing w:line="260" w:lineRule="atLeast"/>
              <w:rPr>
                <w:b/>
              </w:rPr>
            </w:pPr>
            <w:r>
              <w:fldChar w:fldCharType="begin"/>
            </w:r>
            <w:r>
              <w:instrText xml:space="preserve"> INCLUDEPICTURE "http://www.vestfor.dk/image/image_gallery?img_id=433950&amp;t=1401792019554" \* MERGEFORMATINET </w:instrText>
            </w:r>
            <w:r>
              <w:fldChar w:fldCharType="separate"/>
            </w:r>
            <w:r w:rsidR="00EC5753">
              <w:fldChar w:fldCharType="begin"/>
            </w:r>
            <w:r w:rsidR="00EC5753">
              <w:instrText xml:space="preserve"> INCLUDEPICTURE  "http://www.vestfor.dk/image/image_gallery?img_id=433950&amp;t=1401792019554" \* MERGEFORMATINET </w:instrText>
            </w:r>
            <w:r w:rsidR="00EC5753">
              <w:fldChar w:fldCharType="separate"/>
            </w:r>
            <w:r w:rsidR="00900A81">
              <w:fldChar w:fldCharType="begin"/>
            </w:r>
            <w:r w:rsidR="00900A81">
              <w:instrText xml:space="preserve"> INCLUDEPICTURE  "http://www.vestfor.dk/image/image_gallery?img_id=433950&amp;t=1401792019554" \* MERGEFORMATINET </w:instrText>
            </w:r>
            <w:r w:rsidR="00900A81">
              <w:fldChar w:fldCharType="separate"/>
            </w:r>
            <w:r w:rsidR="00521E92">
              <w:fldChar w:fldCharType="begin"/>
            </w:r>
            <w:r w:rsidR="00521E92">
              <w:instrText xml:space="preserve"> INCLUDEPICTURE  "http://www.vestfor.dk/image/image_gallery?img_id=433950&amp;t=1401792019554" \* MERGEFORMATINET </w:instrText>
            </w:r>
            <w:r w:rsidR="00521E92">
              <w:fldChar w:fldCharType="separate"/>
            </w:r>
            <w:r w:rsidR="00FE2082">
              <w:fldChar w:fldCharType="begin"/>
            </w:r>
            <w:r w:rsidR="00FE2082">
              <w:instrText xml:space="preserve"> INCLUDEPICTURE  "http://www.vestfor.dk/image/image_gallery?img_id=433950&amp;t=1401792019554" \* MERGEFORMATINET </w:instrText>
            </w:r>
            <w:r w:rsidR="00FE2082">
              <w:fldChar w:fldCharType="separate"/>
            </w:r>
            <w:r w:rsidR="00EA6CB0">
              <w:fldChar w:fldCharType="begin"/>
            </w:r>
            <w:r w:rsidR="00EA6CB0">
              <w:instrText xml:space="preserve"> INCLUDEPICTURE  "http://www.vestfor.dk/image/image_gallery?img_id=433950&amp;t=1401792019554" \* MERGEFORMATINET </w:instrText>
            </w:r>
            <w:r w:rsidR="00EA6CB0">
              <w:fldChar w:fldCharType="separate"/>
            </w:r>
            <w:r w:rsidR="005B1E3F">
              <w:fldChar w:fldCharType="begin"/>
            </w:r>
            <w:r w:rsidR="005B1E3F">
              <w:instrText xml:space="preserve"> INCLUDEPICTURE  "http://www.vestfor.dk/image/image_gallery?img_id=433950&amp;t=1401792019554" \* MERGEFORMATINET </w:instrText>
            </w:r>
            <w:r w:rsidR="005B1E3F">
              <w:fldChar w:fldCharType="separate"/>
            </w:r>
            <w:r w:rsidR="007A4E2A">
              <w:fldChar w:fldCharType="begin"/>
            </w:r>
            <w:r w:rsidR="007A4E2A">
              <w:instrText xml:space="preserve"> INCLUDEPICTURE  "http://www.vestfor.dk/image/image_gallery?img_id=433950&amp;t=1401792019554" \* MERGEFORMATINET </w:instrText>
            </w:r>
            <w:r w:rsidR="007A4E2A">
              <w:fldChar w:fldCharType="separate"/>
            </w:r>
            <w:r w:rsidR="00061C4B">
              <w:fldChar w:fldCharType="begin"/>
            </w:r>
            <w:r w:rsidR="00061C4B">
              <w:instrText xml:space="preserve"> INCLUDEPICTURE  "http://www.vestfor.dk/image/image_gallery?img_id=433950&amp;t=1401792019554" \* MERGEFORMATINET </w:instrText>
            </w:r>
            <w:r w:rsidR="00061C4B">
              <w:fldChar w:fldCharType="separate"/>
            </w:r>
            <w:r w:rsidR="001A01BB">
              <w:fldChar w:fldCharType="begin"/>
            </w:r>
            <w:r w:rsidR="001A01BB">
              <w:instrText xml:space="preserve"> INCLUDEPICTURE  "http://www.vestfor.dk/image/image_gallery?img_id=433950&amp;t=1401792019554" \* MERGEFORMATINET </w:instrText>
            </w:r>
            <w:r w:rsidR="001A01BB">
              <w:fldChar w:fldCharType="separate"/>
            </w:r>
            <w:r w:rsidR="005C1E0C">
              <w:fldChar w:fldCharType="begin"/>
            </w:r>
            <w:r w:rsidR="005C1E0C">
              <w:instrText xml:space="preserve"> INCLUDEPICTURE  "http://www.vestfor.dk/image/image_gallery?img_id=433950&amp;t=1401792019554" \* MERGEFORMATINET </w:instrText>
            </w:r>
            <w:r w:rsidR="005C1E0C">
              <w:fldChar w:fldCharType="separate"/>
            </w:r>
            <w:r w:rsidR="0058411D">
              <w:fldChar w:fldCharType="begin"/>
            </w:r>
            <w:r w:rsidR="0058411D">
              <w:instrText xml:space="preserve"> INCLUDEPICTURE  "http://www.vestfor.dk/image/image_gallery?img_id=433950&amp;t=1401792019554" \* MERGEFORMATINET </w:instrText>
            </w:r>
            <w:r w:rsidR="0058411D">
              <w:fldChar w:fldCharType="separate"/>
            </w:r>
            <w:r w:rsidR="001A01B3">
              <w:fldChar w:fldCharType="begin"/>
            </w:r>
            <w:r w:rsidR="001A01B3">
              <w:instrText xml:space="preserve"> INCLUDEPICTURE  "http://www.vestfor.dk/image/image_gallery?img_id=433950&amp;t=1401792019554" \* MERGEFORMATINET </w:instrText>
            </w:r>
            <w:r w:rsidR="001A01B3">
              <w:fldChar w:fldCharType="separate"/>
            </w:r>
            <w:r w:rsidR="00087A84">
              <w:fldChar w:fldCharType="begin"/>
            </w:r>
            <w:r w:rsidR="00087A84">
              <w:instrText xml:space="preserve"> INCLUDEPICTURE  "http://www.vestfor.dk/image/image_gallery?img_id=433950&amp;t=1401792019554" \* MERGEFORMATINET </w:instrText>
            </w:r>
            <w:r w:rsidR="00087A84">
              <w:fldChar w:fldCharType="separate"/>
            </w:r>
            <w:r w:rsidR="007F1962">
              <w:fldChar w:fldCharType="begin"/>
            </w:r>
            <w:r w:rsidR="007F1962">
              <w:instrText xml:space="preserve"> </w:instrText>
            </w:r>
            <w:r w:rsidR="007F1962">
              <w:instrText>INCLUDEPICTURE  "http://www.vestfor.dk/image/image_gallery?img_id=433950&amp;t=1401792019554" \* MERGEFORMATINET</w:instrText>
            </w:r>
            <w:r w:rsidR="007F1962">
              <w:instrText xml:space="preserve"> </w:instrText>
            </w:r>
            <w:r w:rsidR="007F1962">
              <w:fldChar w:fldCharType="separate"/>
            </w:r>
            <w:r w:rsidR="007F1962">
              <w:pict>
                <v:shape id="_x0000_i1026" type="#_x0000_t75" style="width:77.1pt;height:77.1pt">
                  <v:imagedata r:id="rId13" r:href="rId14"/>
                </v:shape>
              </w:pict>
            </w:r>
            <w:r w:rsidR="007F1962">
              <w:fldChar w:fldCharType="end"/>
            </w:r>
            <w:r w:rsidR="00087A84">
              <w:fldChar w:fldCharType="end"/>
            </w:r>
            <w:r w:rsidR="001A01B3">
              <w:fldChar w:fldCharType="end"/>
            </w:r>
            <w:r w:rsidR="0058411D">
              <w:fldChar w:fldCharType="end"/>
            </w:r>
            <w:r w:rsidR="005C1E0C">
              <w:fldChar w:fldCharType="end"/>
            </w:r>
            <w:r w:rsidR="001A01BB">
              <w:fldChar w:fldCharType="end"/>
            </w:r>
            <w:r w:rsidR="00061C4B">
              <w:fldChar w:fldCharType="end"/>
            </w:r>
            <w:r w:rsidR="007A4E2A">
              <w:fldChar w:fldCharType="end"/>
            </w:r>
            <w:r w:rsidR="005B1E3F">
              <w:fldChar w:fldCharType="end"/>
            </w:r>
            <w:r w:rsidR="00EA6CB0">
              <w:fldChar w:fldCharType="end"/>
            </w:r>
            <w:r w:rsidR="00FE2082">
              <w:fldChar w:fldCharType="end"/>
            </w:r>
            <w:r w:rsidR="00521E92">
              <w:fldChar w:fldCharType="end"/>
            </w:r>
            <w:r w:rsidR="00900A81">
              <w:fldChar w:fldCharType="end"/>
            </w:r>
            <w:r w:rsidR="00EC5753">
              <w:fldChar w:fldCharType="end"/>
            </w:r>
            <w:r>
              <w:fldChar w:fldCharType="end"/>
            </w:r>
          </w:p>
          <w:p w:rsidR="00B72180" w:rsidRPr="000A797E" w:rsidRDefault="00B72180" w:rsidP="000A797E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3D2" w:rsidRDefault="00B423D2" w:rsidP="00B423D2">
            <w:pPr>
              <w:spacing w:line="260" w:lineRule="atLeast"/>
            </w:pPr>
            <w:r>
              <w:t xml:space="preserve">Papkasser, bølgepap, </w:t>
            </w:r>
            <w:proofErr w:type="spellStart"/>
            <w:r>
              <w:t>paprør</w:t>
            </w:r>
            <w:proofErr w:type="spellEnd"/>
            <w:r>
              <w:t xml:space="preserve"> (uden plastpropper), andre rene papemballager, tyk karton (svarende til bagsiden af en A4-blok), æggebakker og foldema</w:t>
            </w:r>
            <w:r>
              <w:t>p</w:t>
            </w:r>
            <w:r>
              <w:t xml:space="preserve">per.  </w:t>
            </w:r>
          </w:p>
          <w:p w:rsidR="00785287" w:rsidRDefault="00785287" w:rsidP="00785287">
            <w:r w:rsidRPr="00B72180">
              <w:t>Husk at papkasser skal trykkes flade så de fylder mindst muligt i containeren.</w:t>
            </w:r>
          </w:p>
          <w:p w:rsidR="00B423D2" w:rsidRDefault="00B423D2" w:rsidP="00B423D2">
            <w:pPr>
              <w:spacing w:line="260" w:lineRule="atLeast"/>
            </w:pPr>
          </w:p>
          <w:p w:rsidR="00B423D2" w:rsidRDefault="00B423D2" w:rsidP="00B423D2">
            <w:pPr>
              <w:spacing w:line="260" w:lineRule="atLeast"/>
            </w:pPr>
            <w:r>
              <w:t>Hæfteklammer, tape og etiketter accepteres.</w:t>
            </w:r>
          </w:p>
          <w:p w:rsidR="00B423D2" w:rsidRDefault="00B423D2" w:rsidP="00B423D2">
            <w:pPr>
              <w:spacing w:line="260" w:lineRule="atLeast"/>
            </w:pPr>
          </w:p>
          <w:p w:rsidR="00336ED1" w:rsidRDefault="00B423D2" w:rsidP="00785287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>
              <w:t>plastbelagt pap og karton, fedtet og snavset pap, æsker der har været i direkte berøring med madvarer</w:t>
            </w:r>
          </w:p>
          <w:p w:rsidR="00440DD4" w:rsidRPr="008376E5" w:rsidRDefault="00440DD4" w:rsidP="00785287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4" w:rsidRDefault="00785287" w:rsidP="00D84CE4">
            <w:r>
              <w:t xml:space="preserve">Samles i </w:t>
            </w:r>
            <w:r w:rsidRPr="00785287">
              <w:rPr>
                <w:i/>
              </w:rPr>
              <w:t xml:space="preserve">[skriv </w:t>
            </w:r>
            <w:r>
              <w:rPr>
                <w:i/>
              </w:rPr>
              <w:t xml:space="preserve">i hvad </w:t>
            </w:r>
            <w:r w:rsidRPr="00785287">
              <w:rPr>
                <w:i/>
              </w:rPr>
              <w:t xml:space="preserve"> </w:t>
            </w:r>
            <w:r>
              <w:rPr>
                <w:i/>
              </w:rPr>
              <w:t>fx pa</w:t>
            </w:r>
            <w:r>
              <w:rPr>
                <w:i/>
              </w:rPr>
              <w:t>p</w:t>
            </w:r>
            <w:r>
              <w:rPr>
                <w:i/>
              </w:rPr>
              <w:t>container, lagerrum og hvor de er placeret</w:t>
            </w:r>
            <w:r w:rsidRPr="00785287">
              <w:rPr>
                <w:i/>
              </w:rPr>
              <w:t>]</w:t>
            </w:r>
            <w:r w:rsidR="00D84CE4" w:rsidRPr="00B72180">
              <w:t xml:space="preserve">. </w:t>
            </w:r>
          </w:p>
          <w:p w:rsidR="00785287" w:rsidRDefault="00785287" w:rsidP="00D84CE4"/>
          <w:p w:rsidR="00785287" w:rsidRDefault="00785287" w:rsidP="00785287">
            <w:pPr>
              <w:rPr>
                <w:i/>
              </w:rPr>
            </w:pPr>
            <w:r>
              <w:t>Beholderen tømmes løbende over i papcontainer i affald</w:t>
            </w:r>
            <w:r>
              <w:t>s</w:t>
            </w:r>
            <w:r>
              <w:t>gården af [</w:t>
            </w:r>
            <w:r>
              <w:rPr>
                <w:i/>
              </w:rPr>
              <w:t>skriv hvem der tø</w:t>
            </w:r>
            <w:r>
              <w:rPr>
                <w:i/>
              </w:rPr>
              <w:t>m</w:t>
            </w:r>
            <w:r>
              <w:rPr>
                <w:i/>
              </w:rPr>
              <w:t>mer fx køkkenpersonalet, re</w:t>
            </w:r>
            <w:r>
              <w:rPr>
                <w:i/>
              </w:rPr>
              <w:t>n</w:t>
            </w:r>
            <w:r>
              <w:rPr>
                <w:i/>
              </w:rPr>
              <w:t>gøringspersonalet].</w:t>
            </w:r>
          </w:p>
          <w:p w:rsidR="00785287" w:rsidRDefault="00785287" w:rsidP="00D84CE4"/>
          <w:p w:rsidR="00606308" w:rsidRDefault="001B029A" w:rsidP="00606308">
            <w:pPr>
              <w:spacing w:line="260" w:lineRule="atLeast"/>
              <w:rPr>
                <w:i/>
              </w:rPr>
            </w:pPr>
            <w:r w:rsidRPr="00FA01EC">
              <w:t>Containeren tømmes i fast rute af kommunens entreprenør.</w:t>
            </w:r>
          </w:p>
          <w:p w:rsidR="009C5FF6" w:rsidRPr="000A797E" w:rsidRDefault="009C5FF6" w:rsidP="00606308">
            <w:pPr>
              <w:spacing w:line="260" w:lineRule="atLeast"/>
              <w:rPr>
                <w:highlight w:val="yellow"/>
              </w:rPr>
            </w:pPr>
          </w:p>
        </w:tc>
      </w:tr>
    </w:tbl>
    <w:p w:rsidR="00440DD4" w:rsidRDefault="00440DD4">
      <w:r>
        <w:br w:type="page"/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4860"/>
        <w:gridCol w:w="3060"/>
      </w:tblGrid>
      <w:tr w:rsidR="00440DD4" w:rsidRPr="00B203F4" w:rsidTr="00D94AF7">
        <w:tc>
          <w:tcPr>
            <w:tcW w:w="1728" w:type="dxa"/>
            <w:tcBorders>
              <w:bottom w:val="single" w:sz="4" w:space="0" w:color="auto"/>
            </w:tcBorders>
            <w:shd w:val="clear" w:color="auto" w:fill="BFBFBF"/>
          </w:tcPr>
          <w:p w:rsidR="00440DD4" w:rsidRPr="00B203F4" w:rsidRDefault="00440DD4" w:rsidP="00D94AF7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Affaldstype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shd w:val="clear" w:color="auto" w:fill="BFBFBF"/>
          </w:tcPr>
          <w:p w:rsidR="00440DD4" w:rsidRPr="00B203F4" w:rsidRDefault="00440DD4" w:rsidP="00D94AF7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Sortering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BFBFBF"/>
          </w:tcPr>
          <w:p w:rsidR="00440DD4" w:rsidRPr="00B203F4" w:rsidRDefault="00440DD4" w:rsidP="00D94AF7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Bortskaffelse</w:t>
            </w:r>
          </w:p>
        </w:tc>
      </w:tr>
      <w:tr w:rsidR="00B72180" w:rsidRPr="007F4851" w:rsidTr="00FB323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2180" w:rsidRDefault="00B72180" w:rsidP="000A797E">
            <w:pPr>
              <w:spacing w:line="260" w:lineRule="atLeast"/>
              <w:rPr>
                <w:b/>
              </w:rPr>
            </w:pPr>
          </w:p>
          <w:p w:rsidR="001A2F89" w:rsidRPr="007F4851" w:rsidRDefault="001A2F89" w:rsidP="000A797E">
            <w:pPr>
              <w:spacing w:line="260" w:lineRule="atLeast"/>
              <w:rPr>
                <w:b/>
              </w:rPr>
            </w:pPr>
            <w:r>
              <w:fldChar w:fldCharType="begin"/>
            </w:r>
            <w:r>
              <w:instrText xml:space="preserve"> INCLUDEPICTURE "http://www.vestfor.dk/image/image_gallery?img_id=433934&amp;t=1401798753776" \* MERGEFORMATINET </w:instrText>
            </w:r>
            <w:r>
              <w:fldChar w:fldCharType="separate"/>
            </w:r>
            <w:r w:rsidR="00EC5753">
              <w:fldChar w:fldCharType="begin"/>
            </w:r>
            <w:r w:rsidR="00EC5753">
              <w:instrText xml:space="preserve"> INCLUDEPICTURE  "http://www.vestfor.dk/image/image_gallery?img_id=433934&amp;t=1401798753776" \* MERGEFORMATINET </w:instrText>
            </w:r>
            <w:r w:rsidR="00EC5753">
              <w:fldChar w:fldCharType="separate"/>
            </w:r>
            <w:r w:rsidR="00900A81">
              <w:fldChar w:fldCharType="begin"/>
            </w:r>
            <w:r w:rsidR="00900A81">
              <w:instrText xml:space="preserve"> INCLUDEPICTURE  "http://www.vestfor.dk/image/image_gallery?img_id=433934&amp;t=1401798753776" \* MERGEFORMATINET </w:instrText>
            </w:r>
            <w:r w:rsidR="00900A81">
              <w:fldChar w:fldCharType="separate"/>
            </w:r>
            <w:r w:rsidR="00521E92">
              <w:fldChar w:fldCharType="begin"/>
            </w:r>
            <w:r w:rsidR="00521E92">
              <w:instrText xml:space="preserve"> INCLUDEPICTURE  "http://www.vestfor.dk/image/image_gallery?img_id=433934&amp;t=1401798753776" \* MERGEFORMATINET </w:instrText>
            </w:r>
            <w:r w:rsidR="00521E92">
              <w:fldChar w:fldCharType="separate"/>
            </w:r>
            <w:r w:rsidR="00FE2082">
              <w:fldChar w:fldCharType="begin"/>
            </w:r>
            <w:r w:rsidR="00FE2082">
              <w:instrText xml:space="preserve"> INCLUDEPICTURE  "http://www.vestfor.dk/image/image_gallery?img_id=433934&amp;t=1401798753776" \* MERGEFORMATINET </w:instrText>
            </w:r>
            <w:r w:rsidR="00FE2082">
              <w:fldChar w:fldCharType="separate"/>
            </w:r>
            <w:r w:rsidR="00EA6CB0">
              <w:fldChar w:fldCharType="begin"/>
            </w:r>
            <w:r w:rsidR="00EA6CB0">
              <w:instrText xml:space="preserve"> INCLUDEPICTURE  "http://www.vestfor.dk/image/image_gallery?img_id=433934&amp;t=1401798753776" \* MERGEFORMATINET </w:instrText>
            </w:r>
            <w:r w:rsidR="00EA6CB0">
              <w:fldChar w:fldCharType="separate"/>
            </w:r>
            <w:r w:rsidR="005B1E3F">
              <w:fldChar w:fldCharType="begin"/>
            </w:r>
            <w:r w:rsidR="005B1E3F">
              <w:instrText xml:space="preserve"> INCLUDEPICTURE  "http://www.vestfor.dk/image/image_gallery?img_id=433934&amp;t=1401798753776" \* MERGEFORMATINET </w:instrText>
            </w:r>
            <w:r w:rsidR="005B1E3F">
              <w:fldChar w:fldCharType="separate"/>
            </w:r>
            <w:r w:rsidR="007A4E2A">
              <w:fldChar w:fldCharType="begin"/>
            </w:r>
            <w:r w:rsidR="007A4E2A">
              <w:instrText xml:space="preserve"> INCLUDEPICTURE  "http://www.vestfor.dk/image/image_gallery?img_id=433934&amp;t=1401798753776" \* MERGEFORMATINET </w:instrText>
            </w:r>
            <w:r w:rsidR="007A4E2A">
              <w:fldChar w:fldCharType="separate"/>
            </w:r>
            <w:r w:rsidR="00061C4B">
              <w:fldChar w:fldCharType="begin"/>
            </w:r>
            <w:r w:rsidR="00061C4B">
              <w:instrText xml:space="preserve"> INCLUDEPICTURE  "http://www.vestfor.dk/image/image_gallery?img_id=433934&amp;t=1401798753776" \* MERGEFORMATINET </w:instrText>
            </w:r>
            <w:r w:rsidR="00061C4B">
              <w:fldChar w:fldCharType="separate"/>
            </w:r>
            <w:r w:rsidR="001A01BB">
              <w:fldChar w:fldCharType="begin"/>
            </w:r>
            <w:r w:rsidR="001A01BB">
              <w:instrText xml:space="preserve"> INCLUDEPICTURE  "http://www.vestfor.dk/image/image_gallery?img_id=433934&amp;t=1401798753776" \* MERGEFORMATINET </w:instrText>
            </w:r>
            <w:r w:rsidR="001A01BB">
              <w:fldChar w:fldCharType="separate"/>
            </w:r>
            <w:r w:rsidR="005C1E0C">
              <w:fldChar w:fldCharType="begin"/>
            </w:r>
            <w:r w:rsidR="005C1E0C">
              <w:instrText xml:space="preserve"> INCLUDEPICTURE  "http://www.vestfor.dk/image/image_gallery?img_id=433934&amp;t=1401798753776" \* MERGEFORMATINET </w:instrText>
            </w:r>
            <w:r w:rsidR="005C1E0C">
              <w:fldChar w:fldCharType="separate"/>
            </w:r>
            <w:r w:rsidR="0058411D">
              <w:fldChar w:fldCharType="begin"/>
            </w:r>
            <w:r w:rsidR="0058411D">
              <w:instrText xml:space="preserve"> INCLUDEPICTURE  "http://www.vestfor.dk/image/image_gallery?img_id=433934&amp;t=1401798753776" \* MERGEFORMATINET </w:instrText>
            </w:r>
            <w:r w:rsidR="0058411D">
              <w:fldChar w:fldCharType="separate"/>
            </w:r>
            <w:r w:rsidR="001A01B3">
              <w:fldChar w:fldCharType="begin"/>
            </w:r>
            <w:r w:rsidR="001A01B3">
              <w:instrText xml:space="preserve"> INCLUDEPICTURE  "http://www.vestfor.dk/image/image_gallery?img_id=433934&amp;t=1401798753776" \* MERGEFORMATINET </w:instrText>
            </w:r>
            <w:r w:rsidR="001A01B3">
              <w:fldChar w:fldCharType="separate"/>
            </w:r>
            <w:r w:rsidR="00087A84">
              <w:fldChar w:fldCharType="begin"/>
            </w:r>
            <w:r w:rsidR="00087A84">
              <w:instrText xml:space="preserve"> INCLUDEPICTURE  "http://www.vestfor.dk/image/image_gallery?img_id=433934&amp;t=1401798753776" \* MERGEFORMATINET </w:instrText>
            </w:r>
            <w:r w:rsidR="00087A84">
              <w:fldChar w:fldCharType="separate"/>
            </w:r>
            <w:r w:rsidR="007F1962">
              <w:fldChar w:fldCharType="begin"/>
            </w:r>
            <w:r w:rsidR="007F1962">
              <w:instrText xml:space="preserve"> </w:instrText>
            </w:r>
            <w:r w:rsidR="007F1962">
              <w:instrText>INCLUDEPICTURE  "http://www.vestfor.dk/image/image_gallery?img_id=433934&amp;t=1401798753776" \* MERGEFORMATI</w:instrText>
            </w:r>
            <w:r w:rsidR="007F1962">
              <w:instrText>NET</w:instrText>
            </w:r>
            <w:r w:rsidR="007F1962">
              <w:instrText xml:space="preserve"> </w:instrText>
            </w:r>
            <w:r w:rsidR="007F1962">
              <w:fldChar w:fldCharType="separate"/>
            </w:r>
            <w:r w:rsidR="007F1962">
              <w:pict>
                <v:shape id="_x0000_i1027" type="#_x0000_t75" style="width:77.1pt;height:77.1pt">
                  <v:imagedata r:id="rId15" r:href="rId16"/>
                </v:shape>
              </w:pict>
            </w:r>
            <w:r w:rsidR="007F1962">
              <w:fldChar w:fldCharType="end"/>
            </w:r>
            <w:r w:rsidR="00087A84">
              <w:fldChar w:fldCharType="end"/>
            </w:r>
            <w:r w:rsidR="001A01B3">
              <w:fldChar w:fldCharType="end"/>
            </w:r>
            <w:r w:rsidR="0058411D">
              <w:fldChar w:fldCharType="end"/>
            </w:r>
            <w:r w:rsidR="005C1E0C">
              <w:fldChar w:fldCharType="end"/>
            </w:r>
            <w:r w:rsidR="001A01BB">
              <w:fldChar w:fldCharType="end"/>
            </w:r>
            <w:r w:rsidR="00061C4B">
              <w:fldChar w:fldCharType="end"/>
            </w:r>
            <w:r w:rsidR="007A4E2A">
              <w:fldChar w:fldCharType="end"/>
            </w:r>
            <w:r w:rsidR="005B1E3F">
              <w:fldChar w:fldCharType="end"/>
            </w:r>
            <w:r w:rsidR="00EA6CB0">
              <w:fldChar w:fldCharType="end"/>
            </w:r>
            <w:r w:rsidR="00FE2082">
              <w:fldChar w:fldCharType="end"/>
            </w:r>
            <w:r w:rsidR="00521E92">
              <w:fldChar w:fldCharType="end"/>
            </w:r>
            <w:r w:rsidR="00900A81">
              <w:fldChar w:fldCharType="end"/>
            </w:r>
            <w:r w:rsidR="00EC5753">
              <w:fldChar w:fldCharType="end"/>
            </w:r>
            <w:r>
              <w:fldChar w:fldCharType="end"/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3D2" w:rsidRDefault="00B423D2" w:rsidP="00B423D2">
            <w:pPr>
              <w:spacing w:line="260" w:lineRule="atLeast"/>
            </w:pPr>
            <w:r w:rsidRPr="007F4851">
              <w:t>Konservesdåser</w:t>
            </w:r>
            <w:r>
              <w:t>, øl- og sodavandsdåser uden pant, metallåg fra fx glas, kapsler, gryder og pander, f</w:t>
            </w:r>
            <w:r>
              <w:t>o</w:t>
            </w:r>
            <w:r>
              <w:t xml:space="preserve">liebakker, kaffekapsler, bestik, køkkenknive, sakse, fyrfadslysholdere, </w:t>
            </w:r>
            <w:proofErr w:type="spellStart"/>
            <w:r>
              <w:t>staniol</w:t>
            </w:r>
            <w:proofErr w:type="spellEnd"/>
            <w:r>
              <w:t>/sølvpapir, øvrigt jern og metal.</w:t>
            </w:r>
          </w:p>
          <w:p w:rsidR="00B423D2" w:rsidRDefault="00B423D2" w:rsidP="00B423D2">
            <w:pPr>
              <w:spacing w:line="260" w:lineRule="atLeast"/>
            </w:pPr>
            <w:r>
              <w:t>Du skal tømme emballage helt for madvarer eller andet. Du behøver ikke at skylle det.</w:t>
            </w:r>
            <w:r w:rsidRPr="007F4851">
              <w:t xml:space="preserve"> </w:t>
            </w:r>
          </w:p>
          <w:p w:rsidR="00B423D2" w:rsidRDefault="00B423D2" w:rsidP="00B423D2">
            <w:pPr>
              <w:spacing w:line="260" w:lineRule="atLeast"/>
            </w:pPr>
          </w:p>
          <w:p w:rsidR="00B423D2" w:rsidRDefault="00B423D2" w:rsidP="00B423D2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>
              <w:t>Metal der indeholder elektronik, spra</w:t>
            </w:r>
            <w:r>
              <w:t>y</w:t>
            </w:r>
            <w:r>
              <w:t>dåser, chips poser, frostposer, kaffeposer</w:t>
            </w:r>
          </w:p>
          <w:p w:rsidR="00336ED1" w:rsidRPr="003773EB" w:rsidRDefault="00336ED1" w:rsidP="00B423D2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4CE4" w:rsidRDefault="00796E3C" w:rsidP="002E4163">
            <w:pPr>
              <w:spacing w:line="260" w:lineRule="atLeast"/>
            </w:pPr>
            <w:r w:rsidRPr="007F4851">
              <w:t>Lægges i</w:t>
            </w:r>
            <w:r w:rsidR="00E03C41">
              <w:t xml:space="preserve"> beholder </w:t>
            </w:r>
            <w:r w:rsidRPr="007F4851">
              <w:t xml:space="preserve"> til metal der står</w:t>
            </w:r>
            <w:r w:rsidR="002E4163">
              <w:t xml:space="preserve"> i </w:t>
            </w:r>
            <w:r w:rsidR="00D84CE4">
              <w:t xml:space="preserve"> </w:t>
            </w:r>
            <w:r w:rsidR="00D84CE4">
              <w:rPr>
                <w:i/>
              </w:rPr>
              <w:t>[skriv hvor den er plac</w:t>
            </w:r>
            <w:r w:rsidR="00D84CE4">
              <w:rPr>
                <w:i/>
              </w:rPr>
              <w:t>e</w:t>
            </w:r>
            <w:r w:rsidR="00D84CE4">
              <w:rPr>
                <w:i/>
              </w:rPr>
              <w:t>ret fx stativ uden for køkkenet, boks i køkkenskuffe]</w:t>
            </w:r>
            <w:r w:rsidR="00D84CE4" w:rsidRPr="00B72180">
              <w:t xml:space="preserve">. </w:t>
            </w:r>
          </w:p>
          <w:p w:rsidR="00785287" w:rsidRDefault="00785287" w:rsidP="002E4163">
            <w:pPr>
              <w:spacing w:line="260" w:lineRule="atLeast"/>
            </w:pPr>
          </w:p>
          <w:p w:rsidR="00785287" w:rsidRDefault="00785287" w:rsidP="00785287">
            <w:pPr>
              <w:rPr>
                <w:i/>
              </w:rPr>
            </w:pPr>
            <w:r>
              <w:t>Beholderen tømmes løbende over i metalcontainer i affald</w:t>
            </w:r>
            <w:r>
              <w:t>s</w:t>
            </w:r>
            <w:r>
              <w:t>gården af [</w:t>
            </w:r>
            <w:r>
              <w:rPr>
                <w:i/>
              </w:rPr>
              <w:t>skriv hvem der tø</w:t>
            </w:r>
            <w:r>
              <w:rPr>
                <w:i/>
              </w:rPr>
              <w:t>m</w:t>
            </w:r>
            <w:r>
              <w:rPr>
                <w:i/>
              </w:rPr>
              <w:t>mer fx køkkenpersonalet, re</w:t>
            </w:r>
            <w:r>
              <w:rPr>
                <w:i/>
              </w:rPr>
              <w:t>n</w:t>
            </w:r>
            <w:r>
              <w:rPr>
                <w:i/>
              </w:rPr>
              <w:t>gøringspersonalet].</w:t>
            </w:r>
          </w:p>
          <w:p w:rsidR="00785287" w:rsidRDefault="00785287" w:rsidP="002E4163">
            <w:pPr>
              <w:spacing w:line="260" w:lineRule="atLeast"/>
            </w:pPr>
          </w:p>
          <w:p w:rsidR="002E4163" w:rsidRPr="001B029A" w:rsidRDefault="001B029A" w:rsidP="002E4163">
            <w:pPr>
              <w:spacing w:line="260" w:lineRule="atLeast"/>
            </w:pPr>
            <w:r w:rsidRPr="007D2DBC">
              <w:t xml:space="preserve">Ring til </w:t>
            </w:r>
            <w:proofErr w:type="spellStart"/>
            <w:r w:rsidRPr="007D2DBC">
              <w:t>Vestforbrændings</w:t>
            </w:r>
            <w:proofErr w:type="spellEnd"/>
            <w:r w:rsidRPr="007D2DBC">
              <w:t xml:space="preserve"> Ku</w:t>
            </w:r>
            <w:r w:rsidRPr="007D2DBC">
              <w:t>n</w:t>
            </w:r>
            <w:r w:rsidRPr="007D2DBC">
              <w:t>deservice tlf. 80 20 80 30 for bestilling af tømning.</w:t>
            </w:r>
          </w:p>
          <w:p w:rsidR="00D84CE4" w:rsidRPr="002E4163" w:rsidRDefault="00D84CE4" w:rsidP="002E4163">
            <w:pPr>
              <w:rPr>
                <w:i/>
              </w:rPr>
            </w:pPr>
          </w:p>
        </w:tc>
      </w:tr>
      <w:tr w:rsidR="00796E3C" w:rsidRPr="007F4851" w:rsidTr="00FB323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6E3C" w:rsidRDefault="00796E3C" w:rsidP="000A797E">
            <w:pPr>
              <w:spacing w:line="260" w:lineRule="atLeast"/>
              <w:rPr>
                <w:b/>
              </w:rPr>
            </w:pPr>
          </w:p>
          <w:p w:rsidR="00E15C80" w:rsidRPr="007F4851" w:rsidRDefault="00440DD4" w:rsidP="000A797E">
            <w:pPr>
              <w:spacing w:line="260" w:lineRule="atLeast"/>
              <w:rPr>
                <w:b/>
              </w:rPr>
            </w:pPr>
            <w:r>
              <w:pict>
                <v:shape id="_x0000_i1028" type="#_x0000_t75" style="width:74.55pt;height:74.55pt">
                  <v:imagedata r:id="rId17" o:title="PLAST_JPG_HVID_MED_TITEL"/>
                </v:shape>
              </w:pic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3D2" w:rsidRDefault="00B423D2" w:rsidP="00B423D2">
            <w:pPr>
              <w:spacing w:line="260" w:lineRule="atLeast"/>
            </w:pPr>
            <w:r>
              <w:t>Plastikemballage fra kød, grønt og frugt (helt tømt for indhold),låg, bøtter, plastikflasker, dunke, plas</w:t>
            </w:r>
            <w:r>
              <w:t>t</w:t>
            </w:r>
            <w:r>
              <w:t>folie, plastikposer, husholdningsfilm, legetøj (ikke elektronisk og det må ikke indeholder PVC), bobl</w:t>
            </w:r>
            <w:r>
              <w:t>e</w:t>
            </w:r>
            <w:r>
              <w:t xml:space="preserve">plast, DVD´er og CD´er, omslag fra DVD´er og CD´er. </w:t>
            </w:r>
          </w:p>
          <w:p w:rsidR="00B423D2" w:rsidRDefault="00B423D2" w:rsidP="00B423D2">
            <w:pPr>
              <w:spacing w:line="260" w:lineRule="atLeast"/>
            </w:pPr>
          </w:p>
          <w:p w:rsidR="00B423D2" w:rsidRDefault="00B423D2" w:rsidP="00B423D2">
            <w:pPr>
              <w:spacing w:line="260" w:lineRule="atLeast"/>
            </w:pPr>
            <w:r w:rsidRPr="007F4851">
              <w:t>Flasker og dunke skal være tomme, sk</w:t>
            </w:r>
            <w:r>
              <w:t xml:space="preserve">yllede, uden låg og må ikke være mærket med </w:t>
            </w:r>
            <w:r w:rsidR="00DA3E16">
              <w:t>orange faresy</w:t>
            </w:r>
            <w:r w:rsidR="00DA3E16">
              <w:t>m</w:t>
            </w:r>
            <w:r w:rsidR="00DA3E16">
              <w:t>bol.</w:t>
            </w:r>
          </w:p>
          <w:p w:rsidR="00F00086" w:rsidRDefault="00B423D2" w:rsidP="00B423D2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>
              <w:t>emballage fra frugt og kød af flaming</w:t>
            </w:r>
            <w:r>
              <w:t>o</w:t>
            </w:r>
            <w:r>
              <w:t>lignende plastik, madrester, kødsaft, frugtsaft, video og kassettebånd, flamingo, medicinemballage, gummi, Margretheskåle og andet melamin, PVC</w:t>
            </w:r>
          </w:p>
          <w:p w:rsidR="00440DD4" w:rsidRPr="00F00086" w:rsidRDefault="00440DD4" w:rsidP="00B423D2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63" w:rsidRDefault="002E4163" w:rsidP="002E4163">
            <w:pPr>
              <w:spacing w:line="260" w:lineRule="atLeast"/>
            </w:pPr>
            <w:r w:rsidRPr="007F4851">
              <w:t>Lægges i</w:t>
            </w:r>
            <w:r>
              <w:t xml:space="preserve"> beholder  til plast </w:t>
            </w:r>
            <w:r w:rsidRPr="007F4851">
              <w:t xml:space="preserve"> der står</w:t>
            </w:r>
            <w:r>
              <w:t xml:space="preserve"> i  </w:t>
            </w:r>
            <w:r>
              <w:rPr>
                <w:i/>
              </w:rPr>
              <w:t>[skriv hvor den er plac</w:t>
            </w:r>
            <w:r>
              <w:rPr>
                <w:i/>
              </w:rPr>
              <w:t>e</w:t>
            </w:r>
            <w:r>
              <w:rPr>
                <w:i/>
              </w:rPr>
              <w:t>ret fx stativ uden for køkkenet, boks i køkkenskuffe]</w:t>
            </w:r>
            <w:r w:rsidRPr="00B72180">
              <w:t xml:space="preserve">. </w:t>
            </w:r>
          </w:p>
          <w:p w:rsidR="00232F66" w:rsidRDefault="00232F66" w:rsidP="002E4163">
            <w:pPr>
              <w:spacing w:line="260" w:lineRule="atLeast"/>
            </w:pPr>
          </w:p>
          <w:p w:rsidR="00232F66" w:rsidRDefault="00232F66" w:rsidP="00232F66">
            <w:pPr>
              <w:rPr>
                <w:i/>
              </w:rPr>
            </w:pPr>
            <w:r>
              <w:t>Beholderen tømmes løbende over i plastcontainer i affald</w:t>
            </w:r>
            <w:r>
              <w:t>s</w:t>
            </w:r>
            <w:r>
              <w:t>gården af [</w:t>
            </w:r>
            <w:r>
              <w:rPr>
                <w:i/>
              </w:rPr>
              <w:t>skriv hvem der tø</w:t>
            </w:r>
            <w:r>
              <w:rPr>
                <w:i/>
              </w:rPr>
              <w:t>m</w:t>
            </w:r>
            <w:r>
              <w:rPr>
                <w:i/>
              </w:rPr>
              <w:t>mer fx køkkenpersonalet, re</w:t>
            </w:r>
            <w:r>
              <w:rPr>
                <w:i/>
              </w:rPr>
              <w:t>n</w:t>
            </w:r>
            <w:r>
              <w:rPr>
                <w:i/>
              </w:rPr>
              <w:t>gøringspersonalet].</w:t>
            </w:r>
          </w:p>
          <w:p w:rsidR="00232F66" w:rsidRDefault="00232F66" w:rsidP="002E4163">
            <w:pPr>
              <w:spacing w:line="260" w:lineRule="atLeast"/>
            </w:pPr>
          </w:p>
          <w:p w:rsidR="00830A0D" w:rsidRPr="00830A0D" w:rsidRDefault="00440DD4" w:rsidP="00440DD4">
            <w:pPr>
              <w:spacing w:line="260" w:lineRule="atLeast"/>
              <w:rPr>
                <w:i/>
              </w:rPr>
            </w:pPr>
            <w:r>
              <w:t>C</w:t>
            </w:r>
            <w:r w:rsidRPr="00B72180">
              <w:t>ontaineren tømmes i fast rute af kommunens entreprenør</w:t>
            </w:r>
            <w:r>
              <w:t>.</w:t>
            </w:r>
          </w:p>
        </w:tc>
      </w:tr>
      <w:tr w:rsidR="00F82F3E" w:rsidRPr="00B72180" w:rsidTr="008F2124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2F3E" w:rsidRDefault="00F82F3E" w:rsidP="008F2124">
            <w:pPr>
              <w:spacing w:line="260" w:lineRule="atLeast"/>
              <w:rPr>
                <w:b/>
              </w:rPr>
            </w:pPr>
          </w:p>
          <w:p w:rsidR="00F82F3E" w:rsidRPr="000A797E" w:rsidRDefault="00F82F3E" w:rsidP="008F2124">
            <w:pPr>
              <w:spacing w:line="260" w:lineRule="atLeast"/>
              <w:rPr>
                <w:b/>
              </w:rPr>
            </w:pPr>
            <w:r>
              <w:fldChar w:fldCharType="begin"/>
            </w:r>
            <w:r>
              <w:instrText xml:space="preserve"> INCLUDEPICTURE "http://www.vestfor.dk/image/image_gallery?img_id=433868&amp;t=1401795037897" \* MERGEFORMATINET </w:instrText>
            </w:r>
            <w:r>
              <w:fldChar w:fldCharType="separate"/>
            </w:r>
            <w:r w:rsidR="00EC5753">
              <w:fldChar w:fldCharType="begin"/>
            </w:r>
            <w:r w:rsidR="00EC5753">
              <w:instrText xml:space="preserve"> INCLUDEPICTURE  "http://www.vestfor.dk/image/image_gallery?img_id=433868&amp;t=1401795037897" \* MERGEFORMATINET </w:instrText>
            </w:r>
            <w:r w:rsidR="00EC5753">
              <w:fldChar w:fldCharType="separate"/>
            </w:r>
            <w:r w:rsidR="00900A81">
              <w:fldChar w:fldCharType="begin"/>
            </w:r>
            <w:r w:rsidR="00900A81">
              <w:instrText xml:space="preserve"> INCLUDEPICTURE  "http://www.vestfor.dk/image/image_gallery?img_id=433868&amp;t=1401795037897" \* MERGEFORMATINET </w:instrText>
            </w:r>
            <w:r w:rsidR="00900A81">
              <w:fldChar w:fldCharType="separate"/>
            </w:r>
            <w:r w:rsidR="00521E92">
              <w:fldChar w:fldCharType="begin"/>
            </w:r>
            <w:r w:rsidR="00521E92">
              <w:instrText xml:space="preserve"> INCLUDEPICTURE  "http://www.vestfor.dk/image/image_gallery?img_id=433868&amp;t=1401795037897" \* MERGEFORMATINET </w:instrText>
            </w:r>
            <w:r w:rsidR="00521E92">
              <w:fldChar w:fldCharType="separate"/>
            </w:r>
            <w:r w:rsidR="00FE2082">
              <w:fldChar w:fldCharType="begin"/>
            </w:r>
            <w:r w:rsidR="00FE2082">
              <w:instrText xml:space="preserve"> INCLUDEPICTURE  "http://www.vestfor.dk/image/image_gallery?img_id=433868&amp;t=1401795037897" \* MERGEFORMATINET </w:instrText>
            </w:r>
            <w:r w:rsidR="00FE2082">
              <w:fldChar w:fldCharType="separate"/>
            </w:r>
            <w:r w:rsidR="00EA6CB0">
              <w:fldChar w:fldCharType="begin"/>
            </w:r>
            <w:r w:rsidR="00EA6CB0">
              <w:instrText xml:space="preserve"> INCLUDEPICTURE  "http://www.vestfor.dk/image/image_gallery?img_id=433868&amp;t=1401795037897" \* MERGEFORMATINET </w:instrText>
            </w:r>
            <w:r w:rsidR="00EA6CB0">
              <w:fldChar w:fldCharType="separate"/>
            </w:r>
            <w:r w:rsidR="005B1E3F">
              <w:fldChar w:fldCharType="begin"/>
            </w:r>
            <w:r w:rsidR="005B1E3F">
              <w:instrText xml:space="preserve"> INCLUDEPICTURE  "http://www.vestfor.dk/image/image_gallery?img_id=433868&amp;t=1401795037897" \* MERGEFORMATINET </w:instrText>
            </w:r>
            <w:r w:rsidR="005B1E3F">
              <w:fldChar w:fldCharType="separate"/>
            </w:r>
            <w:r w:rsidR="007A4E2A">
              <w:fldChar w:fldCharType="begin"/>
            </w:r>
            <w:r w:rsidR="007A4E2A">
              <w:instrText xml:space="preserve"> INCLUDEPICTURE  "http://www.vestfor.dk/image/image_gallery?img_id=433868&amp;t=1401795037897" \* MERGEFORMATINET </w:instrText>
            </w:r>
            <w:r w:rsidR="007A4E2A">
              <w:fldChar w:fldCharType="separate"/>
            </w:r>
            <w:r w:rsidR="00061C4B">
              <w:fldChar w:fldCharType="begin"/>
            </w:r>
            <w:r w:rsidR="00061C4B">
              <w:instrText xml:space="preserve"> INCLUDEPICTURE  "http://www.vestfor.dk/image/image_gallery?img_id=433868&amp;t=1401795037897" \* MERGEFORMATINET </w:instrText>
            </w:r>
            <w:r w:rsidR="00061C4B">
              <w:fldChar w:fldCharType="separate"/>
            </w:r>
            <w:r w:rsidR="001A01BB">
              <w:fldChar w:fldCharType="begin"/>
            </w:r>
            <w:r w:rsidR="001A01BB">
              <w:instrText xml:space="preserve"> INCLUDEPICTURE  "http://www.vestfor.dk/image/image_gallery?img_id=433868&amp;t=1401795037897" \* MERGEFORMATINET </w:instrText>
            </w:r>
            <w:r w:rsidR="001A01BB">
              <w:fldChar w:fldCharType="separate"/>
            </w:r>
            <w:r w:rsidR="005C1E0C">
              <w:fldChar w:fldCharType="begin"/>
            </w:r>
            <w:r w:rsidR="005C1E0C">
              <w:instrText xml:space="preserve"> INCLUDEPICTURE  "http://www.vestfor.dk/image/image_gallery?img_id=433868&amp;t=1401795037897" \* MERGEFORMATINET </w:instrText>
            </w:r>
            <w:r w:rsidR="005C1E0C">
              <w:fldChar w:fldCharType="separate"/>
            </w:r>
            <w:r w:rsidR="0058411D">
              <w:fldChar w:fldCharType="begin"/>
            </w:r>
            <w:r w:rsidR="0058411D">
              <w:instrText xml:space="preserve"> INCLUDEPICTURE  "http://www.vestfor.dk/image/image_gallery?img_id=433868&amp;t=1401795037897" \* MERGEFORMATINET </w:instrText>
            </w:r>
            <w:r w:rsidR="0058411D">
              <w:fldChar w:fldCharType="separate"/>
            </w:r>
            <w:r w:rsidR="001A01B3">
              <w:fldChar w:fldCharType="begin"/>
            </w:r>
            <w:r w:rsidR="001A01B3">
              <w:instrText xml:space="preserve"> INCLUDEPICTURE  "http://www.vestfor.dk/image/image_gallery?img_id=433868&amp;t=1401795037897" \* MERGEFORMATINET </w:instrText>
            </w:r>
            <w:r w:rsidR="001A01B3">
              <w:fldChar w:fldCharType="separate"/>
            </w:r>
            <w:r w:rsidR="00087A84">
              <w:fldChar w:fldCharType="begin"/>
            </w:r>
            <w:r w:rsidR="00087A84">
              <w:instrText xml:space="preserve"> INCLUDEPICTURE  "http://www.vestfor.dk/image/image_gallery?img_id=433868&amp;t=1401795037897" \* MERGEFORMATINET </w:instrText>
            </w:r>
            <w:r w:rsidR="00087A84">
              <w:fldChar w:fldCharType="separate"/>
            </w:r>
            <w:r w:rsidR="007F1962">
              <w:fldChar w:fldCharType="begin"/>
            </w:r>
            <w:r w:rsidR="007F1962">
              <w:instrText xml:space="preserve"> </w:instrText>
            </w:r>
            <w:r w:rsidR="007F1962">
              <w:instrText>INCLUDEPICTURE  "http://www.vestfor.dk/image/image_gallery?img_id=433868&amp;t=1401795037897" \* MERGEFORMATINET</w:instrText>
            </w:r>
            <w:r w:rsidR="007F1962">
              <w:instrText xml:space="preserve"> </w:instrText>
            </w:r>
            <w:r w:rsidR="007F1962">
              <w:fldChar w:fldCharType="separate"/>
            </w:r>
            <w:r w:rsidR="00440DD4">
              <w:pict>
                <v:shape id="_x0000_i1029" type="#_x0000_t75" style="width:76.45pt;height:76.45pt">
                  <v:imagedata r:id="rId18" r:href="rId19"/>
                </v:shape>
              </w:pict>
            </w:r>
            <w:r w:rsidR="007F1962">
              <w:fldChar w:fldCharType="end"/>
            </w:r>
            <w:r w:rsidR="00087A84">
              <w:fldChar w:fldCharType="end"/>
            </w:r>
            <w:r w:rsidR="001A01B3">
              <w:fldChar w:fldCharType="end"/>
            </w:r>
            <w:r w:rsidR="0058411D">
              <w:fldChar w:fldCharType="end"/>
            </w:r>
            <w:r w:rsidR="005C1E0C">
              <w:fldChar w:fldCharType="end"/>
            </w:r>
            <w:r w:rsidR="001A01BB">
              <w:fldChar w:fldCharType="end"/>
            </w:r>
            <w:r w:rsidR="00061C4B">
              <w:fldChar w:fldCharType="end"/>
            </w:r>
            <w:r w:rsidR="007A4E2A">
              <w:fldChar w:fldCharType="end"/>
            </w:r>
            <w:r w:rsidR="005B1E3F">
              <w:fldChar w:fldCharType="end"/>
            </w:r>
            <w:r w:rsidR="00EA6CB0">
              <w:fldChar w:fldCharType="end"/>
            </w:r>
            <w:r w:rsidR="00FE2082">
              <w:fldChar w:fldCharType="end"/>
            </w:r>
            <w:r w:rsidR="00521E92">
              <w:fldChar w:fldCharType="end"/>
            </w:r>
            <w:r w:rsidR="00900A81">
              <w:fldChar w:fldCharType="end"/>
            </w:r>
            <w:r w:rsidR="00EC5753">
              <w:fldChar w:fldCharType="end"/>
            </w:r>
            <w:r>
              <w:fldChar w:fldCharType="end"/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3D2" w:rsidRDefault="00B423D2" w:rsidP="00B423D2">
            <w:pPr>
              <w:spacing w:line="260" w:lineRule="atLeast"/>
            </w:pPr>
            <w:r>
              <w:t xml:space="preserve">Glasflasker, syltetøjsglas, konservesglas, vinflasker, drikkeglas og større glasskår. </w:t>
            </w:r>
          </w:p>
          <w:p w:rsidR="00B423D2" w:rsidRDefault="00B423D2" w:rsidP="00B423D2">
            <w:pPr>
              <w:spacing w:line="260" w:lineRule="atLeast"/>
            </w:pPr>
            <w:r>
              <w:t>Glas og flasker skal være skyllet for større urenh</w:t>
            </w:r>
            <w:r>
              <w:t>e</w:t>
            </w:r>
            <w:r>
              <w:t xml:space="preserve">der og tag låget/proppen af. </w:t>
            </w:r>
          </w:p>
          <w:p w:rsidR="00B423D2" w:rsidRDefault="00B423D2" w:rsidP="00B423D2">
            <w:pPr>
              <w:spacing w:line="260" w:lineRule="atLeast"/>
            </w:pPr>
          </w:p>
          <w:p w:rsidR="00B423D2" w:rsidRDefault="00B423D2" w:rsidP="00B423D2">
            <w:pPr>
              <w:spacing w:line="260" w:lineRule="atLeast"/>
            </w:pPr>
            <w:r>
              <w:rPr>
                <w:b/>
              </w:rPr>
              <w:t xml:space="preserve">Nej tak til: </w:t>
            </w:r>
            <w:r>
              <w:t xml:space="preserve">keramik, porcelæn, ildfast glas, glasskår der er fejet op fra gulvet, glaskunst, vaser og skåle, stentøj, elpærer, kander. </w:t>
            </w:r>
          </w:p>
          <w:p w:rsidR="00F82F3E" w:rsidRPr="00B72180" w:rsidRDefault="00F82F3E" w:rsidP="00B423D2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2F66" w:rsidRDefault="00232F66" w:rsidP="00232F66">
            <w:pPr>
              <w:spacing w:line="260" w:lineRule="atLeast"/>
            </w:pPr>
            <w:r w:rsidRPr="007F4851">
              <w:t>Lægges i</w:t>
            </w:r>
            <w:r>
              <w:t xml:space="preserve"> beholder  til glas </w:t>
            </w:r>
            <w:r w:rsidRPr="007F4851">
              <w:t>der står</w:t>
            </w:r>
            <w:r>
              <w:t xml:space="preserve"> i  </w:t>
            </w:r>
            <w:r>
              <w:rPr>
                <w:i/>
              </w:rPr>
              <w:t>[skriv hvor den er plac</w:t>
            </w:r>
            <w:r>
              <w:rPr>
                <w:i/>
              </w:rPr>
              <w:t>e</w:t>
            </w:r>
            <w:r>
              <w:rPr>
                <w:i/>
              </w:rPr>
              <w:t>ret fx kasse gang,  boks i kø</w:t>
            </w:r>
            <w:r>
              <w:rPr>
                <w:i/>
              </w:rPr>
              <w:t>k</w:t>
            </w:r>
            <w:r>
              <w:rPr>
                <w:i/>
              </w:rPr>
              <w:t>kenskuffe]</w:t>
            </w:r>
            <w:r w:rsidRPr="00B72180">
              <w:t xml:space="preserve">. </w:t>
            </w:r>
          </w:p>
          <w:p w:rsidR="00232F66" w:rsidRDefault="00232F66" w:rsidP="00232F66">
            <w:pPr>
              <w:spacing w:line="260" w:lineRule="atLeast"/>
            </w:pPr>
          </w:p>
          <w:p w:rsidR="00232F66" w:rsidRDefault="00232F66" w:rsidP="00232F66">
            <w:pPr>
              <w:rPr>
                <w:i/>
              </w:rPr>
            </w:pPr>
            <w:r>
              <w:t>Beholderen tømmes løbende over i glascontainer i affald</w:t>
            </w:r>
            <w:r>
              <w:t>s</w:t>
            </w:r>
            <w:r>
              <w:t>gården af [</w:t>
            </w:r>
            <w:r>
              <w:rPr>
                <w:i/>
              </w:rPr>
              <w:t>skriv hvem der tø</w:t>
            </w:r>
            <w:r>
              <w:rPr>
                <w:i/>
              </w:rPr>
              <w:t>m</w:t>
            </w:r>
            <w:r>
              <w:rPr>
                <w:i/>
              </w:rPr>
              <w:t>mer fx køkkenpersonalet, re</w:t>
            </w:r>
            <w:r>
              <w:rPr>
                <w:i/>
              </w:rPr>
              <w:t>n</w:t>
            </w:r>
            <w:r>
              <w:rPr>
                <w:i/>
              </w:rPr>
              <w:t>gøringspersonalet].</w:t>
            </w:r>
          </w:p>
          <w:p w:rsidR="00ED150F" w:rsidRDefault="00ED150F" w:rsidP="00232F66">
            <w:pPr>
              <w:rPr>
                <w:i/>
              </w:rPr>
            </w:pPr>
          </w:p>
          <w:p w:rsidR="00F82F3E" w:rsidRDefault="00ED150F" w:rsidP="00DA3E16">
            <w:pPr>
              <w:spacing w:line="260" w:lineRule="atLeast"/>
            </w:pPr>
            <w:r w:rsidRPr="00ED150F">
              <w:t xml:space="preserve">Ring til </w:t>
            </w:r>
            <w:proofErr w:type="spellStart"/>
            <w:r w:rsidRPr="00ED150F">
              <w:t>Vestforbrændings</w:t>
            </w:r>
            <w:proofErr w:type="spellEnd"/>
            <w:r w:rsidRPr="00ED150F">
              <w:t xml:space="preserve"> Ku</w:t>
            </w:r>
            <w:r w:rsidRPr="00ED150F">
              <w:t>n</w:t>
            </w:r>
            <w:r w:rsidRPr="00ED150F">
              <w:t xml:space="preserve">deservice tlf. 80 20 </w:t>
            </w:r>
            <w:r w:rsidR="00DA3E16">
              <w:t>80 30 for bestilling af tømning.</w:t>
            </w:r>
          </w:p>
          <w:p w:rsidR="00440DD4" w:rsidRPr="00B72180" w:rsidRDefault="00440DD4" w:rsidP="00DA3E16">
            <w:pPr>
              <w:spacing w:line="260" w:lineRule="atLeast"/>
            </w:pPr>
          </w:p>
        </w:tc>
      </w:tr>
      <w:tr w:rsidR="00DA3E16" w:rsidRPr="00B72180" w:rsidTr="00195ACD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E16" w:rsidRDefault="00DA3E16" w:rsidP="00195ACD">
            <w:pPr>
              <w:spacing w:line="260" w:lineRule="atLeast"/>
              <w:rPr>
                <w:b/>
              </w:rPr>
            </w:pPr>
          </w:p>
          <w:p w:rsidR="006E5B07" w:rsidRDefault="00440DD4" w:rsidP="00195ACD">
            <w:pPr>
              <w:spacing w:line="260" w:lineRule="atLeast"/>
            </w:pPr>
            <w:r>
              <w:pict>
                <v:shape id="_x0000_i1030" type="#_x0000_t75" style="width:73.25pt;height:73.25pt">
                  <v:imagedata r:id="rId20" o:title="DE GODE TING_JPG_HVID_MED_TITEL"/>
                </v:shape>
              </w:pict>
            </w:r>
          </w:p>
          <w:p w:rsidR="006E5B07" w:rsidRDefault="006E5B07" w:rsidP="00195ACD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B07" w:rsidRDefault="006E5B07" w:rsidP="006E5B07">
            <w:pPr>
              <w:spacing w:line="260" w:lineRule="atLeast"/>
            </w:pPr>
            <w:r w:rsidRPr="00B72180">
              <w:t>Ringbind, krus, urtepotteskjulere, glaskander fra ka</w:t>
            </w:r>
            <w:r w:rsidRPr="00B72180">
              <w:t>f</w:t>
            </w:r>
            <w:r w:rsidRPr="00B72180">
              <w:t>femaskiner, kasserede kontorartikler osv.</w:t>
            </w:r>
          </w:p>
          <w:p w:rsidR="00DA3E16" w:rsidRPr="00B72180" w:rsidRDefault="00DA3E16" w:rsidP="00195ACD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B07" w:rsidRDefault="006E5B07" w:rsidP="006E5B07">
            <w:pPr>
              <w:spacing w:line="260" w:lineRule="atLeast"/>
            </w:pPr>
            <w:r w:rsidRPr="00B72180">
              <w:t xml:space="preserve">Ting der kan genbruges stilles </w:t>
            </w:r>
            <w:r w:rsidRPr="0077419C">
              <w:t>[</w:t>
            </w:r>
            <w:r w:rsidRPr="00421244">
              <w:rPr>
                <w:i/>
              </w:rPr>
              <w:t>skriv hvor fx på hylde i kop</w:t>
            </w:r>
            <w:r w:rsidRPr="00421244">
              <w:rPr>
                <w:i/>
              </w:rPr>
              <w:t>i</w:t>
            </w:r>
            <w:r w:rsidRPr="00421244">
              <w:rPr>
                <w:i/>
              </w:rPr>
              <w:t>rum]</w:t>
            </w:r>
            <w:r w:rsidRPr="00B72180">
              <w:t xml:space="preserve">, hvor kollegaer kan hente og genbruge det. </w:t>
            </w:r>
          </w:p>
          <w:p w:rsidR="00DA3E16" w:rsidRPr="00B72180" w:rsidRDefault="00DA3E16" w:rsidP="00195ACD">
            <w:pPr>
              <w:spacing w:line="260" w:lineRule="atLeast"/>
            </w:pPr>
          </w:p>
        </w:tc>
      </w:tr>
    </w:tbl>
    <w:p w:rsidR="00440DD4" w:rsidRDefault="00440DD4">
      <w:r>
        <w:br w:type="page"/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4860"/>
        <w:gridCol w:w="3060"/>
      </w:tblGrid>
      <w:tr w:rsidR="00440DD4" w:rsidRPr="00B203F4" w:rsidTr="00D94AF7">
        <w:tc>
          <w:tcPr>
            <w:tcW w:w="1728" w:type="dxa"/>
            <w:tcBorders>
              <w:bottom w:val="single" w:sz="4" w:space="0" w:color="auto"/>
            </w:tcBorders>
            <w:shd w:val="clear" w:color="auto" w:fill="BFBFBF"/>
          </w:tcPr>
          <w:p w:rsidR="00440DD4" w:rsidRPr="00B203F4" w:rsidRDefault="00440DD4" w:rsidP="00D94AF7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Affaldstype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shd w:val="clear" w:color="auto" w:fill="BFBFBF"/>
          </w:tcPr>
          <w:p w:rsidR="00440DD4" w:rsidRPr="00B203F4" w:rsidRDefault="00440DD4" w:rsidP="00D94AF7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Sortering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BFBFBF"/>
          </w:tcPr>
          <w:p w:rsidR="00440DD4" w:rsidRPr="00B203F4" w:rsidRDefault="00440DD4" w:rsidP="00D94AF7">
            <w:pPr>
              <w:pStyle w:val="Titel"/>
              <w:spacing w:before="60"/>
              <w:rPr>
                <w:rStyle w:val="Strk"/>
                <w:sz w:val="28"/>
                <w:szCs w:val="28"/>
              </w:rPr>
            </w:pPr>
            <w:r w:rsidRPr="00B203F4">
              <w:rPr>
                <w:rStyle w:val="Strk"/>
                <w:sz w:val="28"/>
                <w:szCs w:val="28"/>
              </w:rPr>
              <w:t>Bortskaffelse</w:t>
            </w:r>
          </w:p>
        </w:tc>
      </w:tr>
      <w:tr w:rsidR="00B423D2" w:rsidRPr="00B72180" w:rsidTr="00195ACD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3D2" w:rsidRDefault="00B423D2" w:rsidP="00195ACD">
            <w:pPr>
              <w:spacing w:line="260" w:lineRule="atLeast"/>
              <w:rPr>
                <w:b/>
              </w:rPr>
            </w:pPr>
          </w:p>
          <w:p w:rsidR="00B423D2" w:rsidRPr="00421244" w:rsidRDefault="00B423D2" w:rsidP="00195ACD">
            <w:pPr>
              <w:spacing w:line="260" w:lineRule="atLeast"/>
              <w:rPr>
                <w:b/>
              </w:rPr>
            </w:pPr>
            <w:r>
              <w:rPr>
                <w:b/>
              </w:rPr>
              <w:t>Tonerpatroner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3D2" w:rsidRDefault="00B423D2" w:rsidP="00195ACD">
            <w:pPr>
              <w:spacing w:line="260" w:lineRule="atLeast"/>
            </w:pPr>
            <w:r w:rsidRPr="006E5B07">
              <w:t>Tonerpatroner kan bortskaffes gratis. Blandede t</w:t>
            </w:r>
            <w:r w:rsidRPr="006E5B07">
              <w:t>o</w:t>
            </w:r>
            <w:r w:rsidRPr="006E5B07">
              <w:t xml:space="preserve">ner kontakt </w:t>
            </w:r>
            <w:hyperlink r:id="rId21" w:history="1">
              <w:r w:rsidRPr="006E5B07">
                <w:rPr>
                  <w:rStyle w:val="Hyperlink"/>
                </w:rPr>
                <w:t>genbrugstroner.dk</w:t>
              </w:r>
            </w:hyperlink>
            <w:r w:rsidRPr="006E5B07">
              <w:t xml:space="preserve"> eller </w:t>
            </w:r>
            <w:hyperlink r:id="rId22" w:history="1">
              <w:r w:rsidRPr="006E5B07">
                <w:rPr>
                  <w:rStyle w:val="Hyperlink"/>
                </w:rPr>
                <w:t>tonerge</w:t>
              </w:r>
              <w:r w:rsidRPr="006E5B07">
                <w:rPr>
                  <w:rStyle w:val="Hyperlink"/>
                </w:rPr>
                <w:t>n</w:t>
              </w:r>
              <w:r w:rsidRPr="006E5B07">
                <w:rPr>
                  <w:rStyle w:val="Hyperlink"/>
                </w:rPr>
                <w:t>brug.dk.</w:t>
              </w:r>
            </w:hyperlink>
            <w:r w:rsidRPr="006E5B07">
              <w:t xml:space="preserve"> </w:t>
            </w:r>
          </w:p>
          <w:p w:rsidR="00440DD4" w:rsidRPr="006E5B07" w:rsidRDefault="00440DD4" w:rsidP="00195ACD">
            <w:pPr>
              <w:spacing w:line="260" w:lineRule="atLeast"/>
            </w:pPr>
            <w:bookmarkStart w:id="0" w:name="_GoBack"/>
            <w:bookmarkEnd w:id="0"/>
          </w:p>
          <w:p w:rsidR="00B423D2" w:rsidRPr="00440DD4" w:rsidRDefault="00B423D2" w:rsidP="006E5B07">
            <w:pPr>
              <w:pStyle w:val="NormalWeb"/>
              <w:rPr>
                <w:rFonts w:ascii="Arial" w:hAnsi="Arial" w:cs="Arial"/>
                <w:color w:val="181615"/>
                <w:sz w:val="22"/>
                <w:szCs w:val="22"/>
              </w:rPr>
            </w:pPr>
            <w:r w:rsidRPr="00440DD4">
              <w:rPr>
                <w:rFonts w:ascii="Arial" w:hAnsi="Arial" w:cs="Arial"/>
                <w:color w:val="181615"/>
                <w:sz w:val="22"/>
                <w:szCs w:val="22"/>
              </w:rPr>
              <w:t>Flere producenter tager deres egne produkter retur til genanvendels</w:t>
            </w:r>
            <w:r w:rsidR="006E5B07" w:rsidRPr="00440DD4">
              <w:rPr>
                <w:rFonts w:ascii="Arial" w:hAnsi="Arial" w:cs="Arial"/>
                <w:color w:val="181615"/>
                <w:sz w:val="22"/>
                <w:szCs w:val="22"/>
              </w:rPr>
              <w:t>e.</w:t>
            </w:r>
          </w:p>
          <w:p w:rsidR="00440DD4" w:rsidRPr="00B72180" w:rsidRDefault="00440DD4" w:rsidP="006E5B07">
            <w:pPr>
              <w:pStyle w:val="NormalWeb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3D2" w:rsidRPr="00B72180" w:rsidRDefault="00B423D2" w:rsidP="00195ACD">
            <w:pPr>
              <w:spacing w:line="260" w:lineRule="atLeast"/>
            </w:pPr>
            <w:r>
              <w:t xml:space="preserve">Tonerpatroner placeres i </w:t>
            </w:r>
            <w:r w:rsidRPr="0077419C">
              <w:t>[</w:t>
            </w:r>
            <w:r w:rsidRPr="00421244">
              <w:rPr>
                <w:i/>
              </w:rPr>
              <w:t>s</w:t>
            </w:r>
            <w:r w:rsidR="00232F66">
              <w:rPr>
                <w:i/>
              </w:rPr>
              <w:t>kriv hvor fx på hylde i kopirum og skriv hvem der skal sendes dem retur.]</w:t>
            </w:r>
          </w:p>
        </w:tc>
      </w:tr>
      <w:tr w:rsidR="00B423D2" w:rsidRPr="00B72180" w:rsidTr="00195ACD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3D2" w:rsidRDefault="00B423D2" w:rsidP="00195ACD">
            <w:pPr>
              <w:spacing w:line="260" w:lineRule="atLeast"/>
              <w:rPr>
                <w:b/>
              </w:rPr>
            </w:pPr>
          </w:p>
          <w:p w:rsidR="00B423D2" w:rsidRDefault="007F1962" w:rsidP="00195ACD">
            <w:pPr>
              <w:spacing w:line="260" w:lineRule="atLeast"/>
              <w:rPr>
                <w:b/>
              </w:rPr>
            </w:pPr>
            <w:r>
              <w:pict>
                <v:shape id="_x0000_i1033" type="#_x0000_t75" style="width:75.8pt;height:75.8pt">
                  <v:imagedata r:id="rId23" o:title="STORSKRALD_JPG_HVID_MED_TITEL"/>
                </v:shape>
              </w:pict>
            </w:r>
          </w:p>
          <w:p w:rsidR="00B423D2" w:rsidRPr="00421244" w:rsidRDefault="00B423D2" w:rsidP="00195ACD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23D2" w:rsidRPr="00B72180" w:rsidRDefault="00B423D2" w:rsidP="00195ACD">
            <w:pPr>
              <w:spacing w:line="260" w:lineRule="atLeast"/>
            </w:pPr>
            <w:r w:rsidRPr="00B72180">
              <w:t>Kontormøbler, skriveborde, stole, spånplader, tæ</w:t>
            </w:r>
            <w:r w:rsidRPr="00B72180">
              <w:t>p</w:t>
            </w:r>
            <w:r w:rsidRPr="00B72180">
              <w:t>per og restaffald større end 1m x 0,5m x 0,5m.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0F7" w:rsidRDefault="00187639" w:rsidP="00195ACD">
            <w:pPr>
              <w:spacing w:line="260" w:lineRule="atLeast"/>
            </w:pPr>
            <w:r w:rsidRPr="00B72180">
              <w:t>Ting, som ikke kan genbruges internt, indsamles</w:t>
            </w:r>
            <w:r>
              <w:t xml:space="preserve"> i affaldsrum. </w:t>
            </w:r>
          </w:p>
          <w:p w:rsidR="007010F7" w:rsidRDefault="007010F7" w:rsidP="00195ACD">
            <w:pPr>
              <w:spacing w:line="260" w:lineRule="atLeast"/>
            </w:pPr>
          </w:p>
          <w:p w:rsidR="00B423D2" w:rsidRPr="00B72180" w:rsidRDefault="00187639" w:rsidP="004D34DC">
            <w:pPr>
              <w:spacing w:line="260" w:lineRule="atLeast"/>
            </w:pPr>
            <w:r w:rsidRPr="00B72180">
              <w:t xml:space="preserve">Hentes af </w:t>
            </w:r>
            <w:r w:rsidR="007010F7">
              <w:t>servicesjak</w:t>
            </w:r>
            <w:r w:rsidR="004D34DC">
              <w:t xml:space="preserve"> ved b</w:t>
            </w:r>
            <w:r w:rsidR="004D34DC">
              <w:t>e</w:t>
            </w:r>
            <w:r w:rsidR="004D34DC">
              <w:t xml:space="preserve">stilling på mail: </w:t>
            </w:r>
            <w:hyperlink r:id="rId24" w:history="1">
              <w:r w:rsidR="004D34DC" w:rsidRPr="004B4074">
                <w:rPr>
                  <w:rStyle w:val="Hyperlink"/>
                </w:rPr>
                <w:t>materialegå</w:t>
              </w:r>
              <w:r w:rsidR="004D34DC" w:rsidRPr="004B4074">
                <w:rPr>
                  <w:rStyle w:val="Hyperlink"/>
                </w:rPr>
                <w:t>r</w:t>
              </w:r>
              <w:r w:rsidR="004D34DC" w:rsidRPr="004B4074">
                <w:rPr>
                  <w:rStyle w:val="Hyperlink"/>
                </w:rPr>
                <w:t>den@albertslund.dk</w:t>
              </w:r>
            </w:hyperlink>
            <w:r w:rsidRPr="00B72180">
              <w:t>.</w:t>
            </w:r>
          </w:p>
        </w:tc>
      </w:tr>
      <w:tr w:rsidR="00187639" w:rsidRPr="00B72180" w:rsidTr="00195ACD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639" w:rsidRDefault="00187639" w:rsidP="00195ACD">
            <w:pPr>
              <w:spacing w:line="260" w:lineRule="atLeast"/>
              <w:rPr>
                <w:b/>
              </w:rPr>
            </w:pPr>
          </w:p>
          <w:p w:rsidR="00187639" w:rsidRPr="00471641" w:rsidRDefault="007F1962" w:rsidP="00195ACD">
            <w:pPr>
              <w:spacing w:line="260" w:lineRule="atLeas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pict>
                <v:shape id="_x0000_i1034" type="#_x0000_t75" style="width:73.25pt;height:73.25pt">
                  <v:imagedata r:id="rId25" o:title=""/>
                </v:shape>
              </w:pict>
            </w:r>
          </w:p>
          <w:p w:rsidR="00187639" w:rsidRPr="00421244" w:rsidRDefault="00B63EE8" w:rsidP="00B63EE8">
            <w:pPr>
              <w:spacing w:line="260" w:lineRule="atLeast"/>
              <w:jc w:val="center"/>
              <w:rPr>
                <w:b/>
              </w:rPr>
            </w:pPr>
            <w:r>
              <w:rPr>
                <w:b/>
              </w:rPr>
              <w:t>D</w:t>
            </w:r>
            <w:r w:rsidR="00187639" w:rsidRPr="00421244">
              <w:rPr>
                <w:b/>
              </w:rPr>
              <w:t>eponi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639" w:rsidRPr="00B72180" w:rsidRDefault="00187639" w:rsidP="00195ACD">
            <w:pPr>
              <w:spacing w:line="260" w:lineRule="atLeast"/>
            </w:pPr>
            <w:r w:rsidRPr="00B72180">
              <w:t>Glaskander fra kaffemaskiner, trykimprægneret</w:t>
            </w:r>
            <w:r>
              <w:t xml:space="preserve"> og andet udendørs</w:t>
            </w:r>
            <w:r w:rsidRPr="00B72180">
              <w:t xml:space="preserve"> træ, større mængder porcelæn og keramik, blød pvc (f.eks. persienner, dækkeservie</w:t>
            </w:r>
            <w:r w:rsidRPr="00B72180">
              <w:t>t</w:t>
            </w:r>
            <w:r w:rsidRPr="00B72180">
              <w:t>ter, skrivebordsunderlag, regntøj, haveslanger, voksdug), sto</w:t>
            </w:r>
            <w:r>
              <w:t>re spejle.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639" w:rsidRDefault="00187639" w:rsidP="00187639">
            <w:r w:rsidRPr="00B72180">
              <w:t>Kan ikke genanvendes, men skal til deponi. Placeres i a</w:t>
            </w:r>
            <w:r w:rsidRPr="00B72180">
              <w:t>f</w:t>
            </w:r>
            <w:r w:rsidRPr="00B72180">
              <w:t xml:space="preserve">faldsrum. </w:t>
            </w:r>
          </w:p>
          <w:p w:rsidR="004D34DC" w:rsidRDefault="004D34DC" w:rsidP="00187639"/>
          <w:p w:rsidR="00187639" w:rsidRPr="00B72180" w:rsidRDefault="004D34DC" w:rsidP="007E648A">
            <w:pPr>
              <w:spacing w:line="260" w:lineRule="atLeast"/>
            </w:pPr>
            <w:r w:rsidRPr="00B72180">
              <w:t xml:space="preserve">Hentes af </w:t>
            </w:r>
            <w:r>
              <w:t>servicesjak ved b</w:t>
            </w:r>
            <w:r>
              <w:t>e</w:t>
            </w:r>
            <w:r>
              <w:t xml:space="preserve">stilling på mail: </w:t>
            </w:r>
            <w:hyperlink r:id="rId26" w:history="1">
              <w:r w:rsidR="007E648A" w:rsidRPr="002A143F">
                <w:rPr>
                  <w:rStyle w:val="Hyperlink"/>
                </w:rPr>
                <w:t>materialegå</w:t>
              </w:r>
              <w:r w:rsidR="007E648A" w:rsidRPr="002A143F">
                <w:rPr>
                  <w:rStyle w:val="Hyperlink"/>
                </w:rPr>
                <w:t>r</w:t>
              </w:r>
              <w:r w:rsidR="007E648A" w:rsidRPr="002A143F">
                <w:rPr>
                  <w:rStyle w:val="Hyperlink"/>
                </w:rPr>
                <w:t>den@albertslund.dk</w:t>
              </w:r>
            </w:hyperlink>
            <w:r w:rsidRPr="00B72180">
              <w:t>.</w:t>
            </w:r>
          </w:p>
        </w:tc>
      </w:tr>
      <w:tr w:rsidR="00B21F51" w:rsidRPr="00421244" w:rsidTr="002B45F5"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21F51" w:rsidRDefault="00B21F51" w:rsidP="00195ACD">
            <w:pPr>
              <w:spacing w:line="260" w:lineRule="atLeast"/>
              <w:rPr>
                <w:b/>
              </w:rPr>
            </w:pPr>
          </w:p>
          <w:p w:rsidR="00B21F51" w:rsidRPr="00421244" w:rsidRDefault="00440DD4" w:rsidP="00195ACD">
            <w:pPr>
              <w:spacing w:line="260" w:lineRule="atLeast"/>
              <w:rPr>
                <w:b/>
              </w:rPr>
            </w:pPr>
            <w:r>
              <w:pict>
                <v:shape id="_x0000_i1035" type="#_x0000_t75" style="width:75.8pt;height:75.8pt">
                  <v:imagedata r:id="rId27" o:title="SMAAT ELEKTRONIK_JPG_HVID_MED_TITEL"/>
                </v:shape>
              </w:pict>
            </w:r>
          </w:p>
          <w:p w:rsidR="00B21F51" w:rsidRDefault="00B21F51" w:rsidP="00195ACD">
            <w:pPr>
              <w:spacing w:line="260" w:lineRule="atLeast"/>
              <w:rPr>
                <w:b/>
              </w:rPr>
            </w:pPr>
          </w:p>
          <w:p w:rsidR="00B21F51" w:rsidRDefault="00B21F51" w:rsidP="00195ACD">
            <w:pPr>
              <w:spacing w:line="260" w:lineRule="atLeast"/>
              <w:rPr>
                <w:b/>
              </w:rPr>
            </w:pPr>
          </w:p>
          <w:p w:rsidR="00B21F51" w:rsidRPr="00421244" w:rsidRDefault="00B21F51" w:rsidP="00195ACD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F51" w:rsidRPr="004717D0" w:rsidRDefault="00B21F51" w:rsidP="00195ACD">
            <w:pPr>
              <w:spacing w:line="260" w:lineRule="atLeast"/>
            </w:pPr>
            <w:r w:rsidRPr="00B72180">
              <w:t>Kaffemaskiner,</w:t>
            </w:r>
            <w:r>
              <w:t xml:space="preserve"> elkedler, regnemaskiner</w:t>
            </w:r>
            <w:r w:rsidRPr="00B72180">
              <w:t>, skærme, printere, kopimaskiner, telefoner, lamper (også ly</w:t>
            </w:r>
            <w:r w:rsidRPr="00B72180">
              <w:t>s</w:t>
            </w:r>
            <w:r w:rsidRPr="00B72180">
              <w:t>stofrør), lavenergipærer, køleskabe, frysere, tyveri- og brandalarmer, husholdningsapparater</w:t>
            </w:r>
            <w:r>
              <w:t xml:space="preserve"> og andre apparater med ledning, oplader og ledninger til ele</w:t>
            </w:r>
            <w:r>
              <w:t>k</w:t>
            </w:r>
            <w:r>
              <w:t>tronik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F51" w:rsidRDefault="00B21F51" w:rsidP="004D34DC">
            <w:pPr>
              <w:spacing w:line="260" w:lineRule="atLeast"/>
            </w:pPr>
            <w:r w:rsidRPr="00B72180">
              <w:t xml:space="preserve">Placeres i aflåst affaldsrum (for at undgå at det ”forsvinder”) </w:t>
            </w:r>
          </w:p>
          <w:p w:rsidR="00B21F51" w:rsidRDefault="00B21F51" w:rsidP="004D34DC">
            <w:pPr>
              <w:spacing w:line="260" w:lineRule="atLeast"/>
            </w:pPr>
          </w:p>
          <w:p w:rsidR="00B21F51" w:rsidRPr="004717D0" w:rsidRDefault="00B21F51" w:rsidP="004D34DC">
            <w:pPr>
              <w:spacing w:line="260" w:lineRule="atLeast"/>
            </w:pPr>
            <w:r w:rsidRPr="00B72180">
              <w:t xml:space="preserve">Hentes af </w:t>
            </w:r>
            <w:r>
              <w:t>servicesjak ved b</w:t>
            </w:r>
            <w:r>
              <w:t>e</w:t>
            </w:r>
            <w:r>
              <w:t xml:space="preserve">stilling på mail: </w:t>
            </w:r>
            <w:hyperlink r:id="rId28" w:history="1">
              <w:r w:rsidRPr="004B4074">
                <w:rPr>
                  <w:rStyle w:val="Hyperlink"/>
                </w:rPr>
                <w:t>materialegå</w:t>
              </w:r>
              <w:r w:rsidRPr="004B4074">
                <w:rPr>
                  <w:rStyle w:val="Hyperlink"/>
                </w:rPr>
                <w:t>r</w:t>
              </w:r>
              <w:r w:rsidRPr="004B4074">
                <w:rPr>
                  <w:rStyle w:val="Hyperlink"/>
                </w:rPr>
                <w:t>den@albertslund.dk</w:t>
              </w:r>
            </w:hyperlink>
            <w:r w:rsidRPr="00B72180">
              <w:t>.</w:t>
            </w:r>
          </w:p>
        </w:tc>
      </w:tr>
      <w:tr w:rsidR="00B21F51" w:rsidTr="002B45F5">
        <w:tc>
          <w:tcPr>
            <w:tcW w:w="1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F51" w:rsidRPr="00421244" w:rsidRDefault="00B21F51" w:rsidP="00195ACD">
            <w:pPr>
              <w:spacing w:line="260" w:lineRule="atLeast"/>
              <w:rPr>
                <w:b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F51" w:rsidRDefault="00B21F51" w:rsidP="00195ACD">
            <w:pPr>
              <w:spacing w:line="260" w:lineRule="atLeast"/>
            </w:pPr>
            <w:r>
              <w:t>Defekt it-udstyr indeholdende person følsomme o</w:t>
            </w:r>
            <w:r>
              <w:t>p</w:t>
            </w:r>
            <w:r>
              <w:t>lysninger, fx harddisk, hukommelseskort, lagring</w:t>
            </w:r>
            <w:r>
              <w:t>s</w:t>
            </w:r>
            <w:r>
              <w:t>medier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1F51" w:rsidRDefault="00B21F51" w:rsidP="00C02851">
            <w:pPr>
              <w:spacing w:line="260" w:lineRule="atLeast"/>
            </w:pPr>
            <w:r>
              <w:t xml:space="preserve">Skal afleveres til IT-Support på Rådhuset. </w:t>
            </w:r>
          </w:p>
          <w:p w:rsidR="00B21F51" w:rsidRDefault="00B21F51" w:rsidP="00C02851">
            <w:pPr>
              <w:spacing w:line="260" w:lineRule="atLeast"/>
            </w:pPr>
            <w:r>
              <w:t>Skriv til</w:t>
            </w:r>
          </w:p>
          <w:p w:rsidR="00B21F51" w:rsidRDefault="007F1962" w:rsidP="00C02851">
            <w:pPr>
              <w:spacing w:line="260" w:lineRule="atLeast"/>
            </w:pPr>
            <w:hyperlink r:id="rId29" w:history="1">
              <w:r w:rsidR="00B21F51" w:rsidRPr="00643535">
                <w:rPr>
                  <w:rStyle w:val="Hyperlink"/>
                </w:rPr>
                <w:t>It-helpdisk@albertslund.dk</w:t>
              </w:r>
            </w:hyperlink>
            <w:r w:rsidR="00B21F51">
              <w:t xml:space="preserve"> </w:t>
            </w:r>
          </w:p>
          <w:p w:rsidR="00B21F51" w:rsidRDefault="00440DD4" w:rsidP="00C02851">
            <w:pPr>
              <w:spacing w:line="260" w:lineRule="atLeast"/>
            </w:pPr>
            <w:r>
              <w:t xml:space="preserve">for nærmere aftale. </w:t>
            </w:r>
          </w:p>
          <w:p w:rsidR="00440DD4" w:rsidRDefault="00440DD4" w:rsidP="00C02851">
            <w:pPr>
              <w:spacing w:line="260" w:lineRule="atLeast"/>
            </w:pPr>
          </w:p>
        </w:tc>
      </w:tr>
      <w:tr w:rsidR="007A4E2A" w:rsidRPr="00B72180" w:rsidTr="007A4E2A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E2A" w:rsidRDefault="007A4E2A" w:rsidP="00195ACD">
            <w:pPr>
              <w:spacing w:line="260" w:lineRule="atLeast"/>
              <w:rPr>
                <w:b/>
              </w:rPr>
            </w:pPr>
          </w:p>
          <w:p w:rsidR="007A4E2A" w:rsidRPr="00421244" w:rsidRDefault="00440DD4" w:rsidP="007A4E2A">
            <w:pPr>
              <w:spacing w:line="260" w:lineRule="atLeast"/>
              <w:rPr>
                <w:b/>
              </w:rPr>
            </w:pPr>
            <w:r>
              <w:rPr>
                <w:b/>
              </w:rPr>
              <w:pict>
                <v:shape id="_x0000_i1036" type="#_x0000_t75" style="width:75.2pt;height:75.2pt">
                  <v:imagedata r:id="rId30" o:title="FARLIGT AFFALD_JPG_HVID_MED_TITEL"/>
                </v:shape>
              </w:pic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E2A" w:rsidRDefault="007A4E2A" w:rsidP="00195ACD">
            <w:pPr>
              <w:spacing w:line="260" w:lineRule="atLeast"/>
            </w:pPr>
            <w:r w:rsidRPr="00B72180">
              <w:t>Alle batterier – også de genopladelige,</w:t>
            </w:r>
            <w:r>
              <w:t xml:space="preserve"> akkumulat</w:t>
            </w:r>
            <w:r>
              <w:t>o</w:t>
            </w:r>
            <w:r>
              <w:t xml:space="preserve">rer, </w:t>
            </w:r>
            <w:proofErr w:type="spellStart"/>
            <w:r>
              <w:t>energisparepærer</w:t>
            </w:r>
            <w:proofErr w:type="spellEnd"/>
            <w:r>
              <w:t xml:space="preserve"> og lysstofrør, insekt- og pla</w:t>
            </w:r>
            <w:r>
              <w:t>n</w:t>
            </w:r>
            <w:r>
              <w:t xml:space="preserve">tegifte, kemikalierester, </w:t>
            </w:r>
            <w:r w:rsidRPr="00832C60">
              <w:t>kviksølvtermometre, maling og lak, olierester, plantegødning, spraydåser, olie, rester af skrappe rengøringsmidler, brandslukkere.</w:t>
            </w:r>
          </w:p>
          <w:p w:rsidR="007A4E2A" w:rsidRPr="00B72180" w:rsidRDefault="007A4E2A" w:rsidP="00195ACD">
            <w:pPr>
              <w:spacing w:line="260" w:lineRule="atLeast"/>
            </w:pPr>
          </w:p>
          <w:p w:rsidR="007A4E2A" w:rsidRDefault="007A4E2A" w:rsidP="00195ACD">
            <w:pPr>
              <w:spacing w:line="260" w:lineRule="atLeast"/>
            </w:pPr>
            <w:r w:rsidRPr="00B72180">
              <w:t>Farligt affald skal opbevares i originalemballagen, hvis muligt. Det skal dog tydeligt fremgå af emball</w:t>
            </w:r>
            <w:r w:rsidRPr="00B72180">
              <w:t>a</w:t>
            </w:r>
            <w:r w:rsidRPr="00B72180">
              <w:t>gen, hvad dunken indeholder, hvis det ikke opbev</w:t>
            </w:r>
            <w:r w:rsidRPr="00B72180">
              <w:t>a</w:t>
            </w:r>
            <w:r w:rsidRPr="00B72180">
              <w:t>res i originalemballagen.</w:t>
            </w:r>
          </w:p>
          <w:p w:rsidR="00440DD4" w:rsidRPr="00B72180" w:rsidRDefault="00440DD4" w:rsidP="00195ACD">
            <w:pPr>
              <w:spacing w:line="260" w:lineRule="atLeast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4E2A" w:rsidRDefault="006D57E2" w:rsidP="007A4E2A">
            <w:r>
              <w:t xml:space="preserve">Placeres i miljøboks </w:t>
            </w:r>
            <w:r w:rsidR="007A4E2A">
              <w:t xml:space="preserve">der står </w:t>
            </w:r>
            <w:r>
              <w:rPr>
                <w:i/>
              </w:rPr>
              <w:t>[skriv hvor miljøboks</w:t>
            </w:r>
            <w:r w:rsidR="007A4E2A">
              <w:rPr>
                <w:i/>
              </w:rPr>
              <w:t>en står, husk det skal være aflåst rum]</w:t>
            </w:r>
            <w:r w:rsidR="007A4E2A" w:rsidRPr="00B72180">
              <w:t xml:space="preserve">. </w:t>
            </w:r>
          </w:p>
          <w:p w:rsidR="007A4E2A" w:rsidRDefault="007A4E2A" w:rsidP="007A4E2A"/>
          <w:p w:rsidR="007A4E2A" w:rsidRPr="007A4E2A" w:rsidRDefault="004D34DC" w:rsidP="007A4E2A">
            <w:pPr>
              <w:spacing w:line="260" w:lineRule="atLeast"/>
              <w:rPr>
                <w:highlight w:val="green"/>
              </w:rPr>
            </w:pPr>
            <w:r w:rsidRPr="00B72180">
              <w:t xml:space="preserve">Hentes af </w:t>
            </w:r>
            <w:r>
              <w:t>servicesjak ved b</w:t>
            </w:r>
            <w:r>
              <w:t>e</w:t>
            </w:r>
            <w:r>
              <w:t xml:space="preserve">stilling på mail: </w:t>
            </w:r>
            <w:hyperlink r:id="rId31" w:history="1">
              <w:r w:rsidRPr="004B4074">
                <w:rPr>
                  <w:rStyle w:val="Hyperlink"/>
                </w:rPr>
                <w:t>materialegå</w:t>
              </w:r>
              <w:r w:rsidRPr="004B4074">
                <w:rPr>
                  <w:rStyle w:val="Hyperlink"/>
                </w:rPr>
                <w:t>r</w:t>
              </w:r>
              <w:r w:rsidRPr="004B4074">
                <w:rPr>
                  <w:rStyle w:val="Hyperlink"/>
                </w:rPr>
                <w:t>den@albertslund.dk</w:t>
              </w:r>
            </w:hyperlink>
            <w:r w:rsidRPr="00B72180">
              <w:t>.</w:t>
            </w:r>
          </w:p>
        </w:tc>
      </w:tr>
    </w:tbl>
    <w:p w:rsidR="00EA6CB0" w:rsidRDefault="00EA6CB0" w:rsidP="00EA6CB0"/>
    <w:p w:rsidR="00AB0456" w:rsidRDefault="00AB0456" w:rsidP="00B72180"/>
    <w:p w:rsidR="00AB0456" w:rsidRDefault="00AB0456" w:rsidP="00FC22C3">
      <w:pPr>
        <w:pStyle w:val="Opstilling-punkttegn"/>
        <w:numPr>
          <w:ilvl w:val="0"/>
          <w:numId w:val="0"/>
        </w:numPr>
        <w:ind w:left="360"/>
      </w:pPr>
    </w:p>
    <w:sectPr w:rsidR="00AB0456" w:rsidSect="006E5B07">
      <w:headerReference w:type="even" r:id="rId32"/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1843" w:right="2125" w:bottom="567" w:left="1134" w:header="482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C86" w:rsidRDefault="00251C86">
      <w:r>
        <w:separator/>
      </w:r>
    </w:p>
  </w:endnote>
  <w:endnote w:type="continuationSeparator" w:id="0">
    <w:p w:rsidR="00251C86" w:rsidRDefault="00251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CD9" w:rsidRDefault="00371CD9">
    <w:pPr>
      <w:pStyle w:val="Sidefod"/>
    </w:pPr>
    <w:r>
      <w:tab/>
      <w:t xml:space="preserve">Side </w:t>
    </w: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7F1962">
      <w:rPr>
        <w:rStyle w:val="Sidetal"/>
        <w:noProof/>
      </w:rPr>
      <w:t>3</w:t>
    </w:r>
    <w:r>
      <w:rPr>
        <w:rStyle w:val="Sidetal"/>
      </w:rPr>
      <w:fldChar w:fldCharType="end"/>
    </w:r>
    <w:r>
      <w:rPr>
        <w:rStyle w:val="Sidetal"/>
      </w:rPr>
      <w:t xml:space="preserve"> af </w:t>
    </w:r>
    <w:r>
      <w:rPr>
        <w:rStyle w:val="Sidetal"/>
      </w:rPr>
      <w:fldChar w:fldCharType="begin"/>
    </w:r>
    <w:r>
      <w:rPr>
        <w:rStyle w:val="Sidetal"/>
      </w:rPr>
      <w:instrText xml:space="preserve"> NUMPAGES </w:instrText>
    </w:r>
    <w:r>
      <w:rPr>
        <w:rStyle w:val="Sidetal"/>
      </w:rPr>
      <w:fldChar w:fldCharType="separate"/>
    </w:r>
    <w:r w:rsidR="007F1962">
      <w:rPr>
        <w:rStyle w:val="Sidetal"/>
        <w:noProof/>
      </w:rPr>
      <w:t>3</w:t>
    </w:r>
    <w:r>
      <w:rPr>
        <w:rStyle w:val="Sideta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CD9" w:rsidRDefault="007F1962" w:rsidP="00FB1CB1">
    <w:pPr>
      <w:pStyle w:val="Sidefod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39.45pt;margin-top:0;width:148.25pt;height:283.45pt;z-index:251658752;mso-position-horizontal-relative:page;mso-position-vertical:bottom;mso-position-vertical-relative:page" filled="f" stroked="f">
          <v:textbox style="mso-next-textbox:#_x0000_s2064" inset="0,0,0,0">
            <w:txbxContent>
              <w:tbl>
                <w:tblPr>
                  <w:tblW w:w="0" w:type="auto"/>
                  <w:tbl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  <w:insideH w:val="single" w:sz="4" w:space="0" w:color="FFFFFF"/>
                    <w:insideV w:val="single" w:sz="4" w:space="0" w:color="FFFFFF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2722"/>
                </w:tblGrid>
                <w:tr w:rsidR="00371CD9" w:rsidRPr="000A797E" w:rsidTr="000A797E">
                  <w:trPr>
                    <w:trHeight w:hRule="exact" w:val="5670"/>
                  </w:trPr>
                  <w:tc>
                    <w:tcPr>
                      <w:tcW w:w="2722" w:type="dxa"/>
                      <w:shd w:val="clear" w:color="auto" w:fill="auto"/>
                      <w:vAlign w:val="bottom"/>
                    </w:tcPr>
                    <w:p w:rsidR="00371CD9" w:rsidRDefault="00371CD9" w:rsidP="00336ED1">
                      <w:pPr>
                        <w:pStyle w:val="Template-Adresse"/>
                      </w:pPr>
                    </w:p>
                  </w:tc>
                </w:tr>
              </w:tbl>
              <w:p w:rsidR="00371CD9" w:rsidRDefault="00371CD9" w:rsidP="00FB1CB1">
                <w:pPr>
                  <w:pStyle w:val="Template"/>
                </w:pPr>
              </w:p>
            </w:txbxContent>
          </v:textbox>
          <w10:wrap anchorx="page" anchory="page"/>
        </v:shape>
      </w:pict>
    </w:r>
  </w:p>
  <w:p w:rsidR="00371CD9" w:rsidRDefault="00371CD9" w:rsidP="00FB1CB1">
    <w:pPr>
      <w:pStyle w:val="Sidefod"/>
    </w:pPr>
  </w:p>
  <w:p w:rsidR="00371CD9" w:rsidRDefault="00371CD9" w:rsidP="00FB1CB1">
    <w:pPr>
      <w:pStyle w:val="Sidefod"/>
    </w:pPr>
  </w:p>
  <w:p w:rsidR="00371CD9" w:rsidRPr="00FB1CB1" w:rsidRDefault="00371CD9" w:rsidP="00FB1CB1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C86" w:rsidRDefault="00251C86">
      <w:r>
        <w:separator/>
      </w:r>
    </w:p>
  </w:footnote>
  <w:footnote w:type="continuationSeparator" w:id="0">
    <w:p w:rsidR="00251C86" w:rsidRDefault="00251C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CD9" w:rsidRDefault="007F1962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Logo_HIDE3" o:spid="_x0000_s2074" type="#_x0000_t75" style="position:absolute;margin-left:530.05pt;margin-top:27.45pt;width:39.9pt;height:224.5pt;z-index:251655680;visibility:hidden;mso-wrap-distance-left:0;mso-wrap-distance-right:0;mso-position-horizontal-relative:page;mso-position-vertical-relative:page">
          <v:imagedata r:id="rId1" o:title="Albertslund_logo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CD9" w:rsidRDefault="00371CD9" w:rsidP="006C5684">
    <w:pPr>
      <w:pStyle w:val="Sidehoved"/>
      <w:spacing w:before="80"/>
    </w:pPr>
  </w:p>
  <w:p w:rsidR="00336ED1" w:rsidRPr="00876CAE" w:rsidRDefault="00336ED1" w:rsidP="00336ED1">
    <w:pPr>
      <w:pStyle w:val="Sidehoved"/>
      <w:spacing w:before="80"/>
      <w:rPr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ED1" w:rsidRDefault="00336ED1" w:rsidP="00FB1CB1">
    <w:pPr>
      <w:pStyle w:val="Sidehoved"/>
    </w:pPr>
  </w:p>
  <w:p w:rsidR="00900A81" w:rsidRDefault="00336ED1" w:rsidP="00900A81">
    <w:pPr>
      <w:pStyle w:val="Sidehoved"/>
      <w:spacing w:before="80"/>
      <w:rPr>
        <w:b/>
        <w:sz w:val="32"/>
        <w:szCs w:val="32"/>
      </w:rPr>
    </w:pPr>
    <w:r>
      <w:rPr>
        <w:b/>
        <w:sz w:val="32"/>
        <w:szCs w:val="32"/>
      </w:rPr>
      <w:t>H</w:t>
    </w:r>
    <w:r w:rsidR="00087A84">
      <w:rPr>
        <w:b/>
        <w:sz w:val="32"/>
        <w:szCs w:val="32"/>
      </w:rPr>
      <w:t>åndtering af affald</w:t>
    </w:r>
  </w:p>
  <w:p w:rsidR="00A41683" w:rsidRPr="00785287" w:rsidRDefault="00A41683" w:rsidP="00900A81">
    <w:pPr>
      <w:pStyle w:val="Sidehoved"/>
      <w:spacing w:before="80"/>
      <w:rPr>
        <w:i/>
        <w:sz w:val="22"/>
        <w:szCs w:val="22"/>
      </w:rPr>
    </w:pPr>
    <w:r w:rsidRPr="00785287">
      <w:rPr>
        <w:i/>
        <w:sz w:val="22"/>
        <w:szCs w:val="22"/>
      </w:rPr>
      <w:t>Forhold der skal afklares står i kursiv</w:t>
    </w:r>
  </w:p>
  <w:p w:rsidR="00A41683" w:rsidRPr="00785287" w:rsidRDefault="00785287" w:rsidP="00785287">
    <w:pPr>
      <w:rPr>
        <w:i/>
        <w:sz w:val="24"/>
      </w:rPr>
    </w:pPr>
    <w:r w:rsidRPr="00785287">
      <w:rPr>
        <w:i/>
      </w:rPr>
      <w:t>Skabelon for enheder tilmeldt Materialegårdens Servicesjak, fx børneinstitutioner.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B1CF0C2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18AEABE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BFC91AE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7E858A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F70612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4345DA6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366023E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9CC720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368D60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3C84BFE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847962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195D322B"/>
    <w:multiLevelType w:val="multilevel"/>
    <w:tmpl w:val="69AEB0FC"/>
    <w:lvl w:ilvl="0">
      <w:start w:val="1"/>
      <w:numFmt w:val="upperLetter"/>
      <w:lvlText w:val="%1."/>
      <w:lvlJc w:val="left"/>
      <w:pPr>
        <w:tabs>
          <w:tab w:val="num" w:pos="-3"/>
        </w:tabs>
        <w:ind w:left="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80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3960" w:hanging="1440"/>
      </w:pPr>
      <w:rPr>
        <w:rFonts w:hint="default"/>
      </w:rPr>
    </w:lvl>
  </w:abstractNum>
  <w:abstractNum w:abstractNumId="12">
    <w:nsid w:val="2CB72D82"/>
    <w:multiLevelType w:val="hybridMultilevel"/>
    <w:tmpl w:val="048E1EBE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6F16E63"/>
    <w:multiLevelType w:val="hybridMultilevel"/>
    <w:tmpl w:val="8A86D76E"/>
    <w:lvl w:ilvl="0" w:tplc="BE02F7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085664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>
    <w:nsid w:val="453711D8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534E13F7"/>
    <w:multiLevelType w:val="multilevel"/>
    <w:tmpl w:val="9D8A2D1C"/>
    <w:lvl w:ilvl="0">
      <w:start w:val="1"/>
      <w:numFmt w:val="upperLetter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17">
    <w:nsid w:val="5C317FFA"/>
    <w:multiLevelType w:val="multilevel"/>
    <w:tmpl w:val="AC78EEA6"/>
    <w:lvl w:ilvl="0">
      <w:start w:val="1"/>
      <w:numFmt w:val="upperLetter"/>
      <w:lvlText w:val="%1."/>
      <w:lvlJc w:val="left"/>
      <w:pPr>
        <w:tabs>
          <w:tab w:val="num" w:pos="-363"/>
        </w:tabs>
        <w:ind w:left="-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-3"/>
        </w:tabs>
        <w:ind w:left="-3" w:hanging="357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3600" w:hanging="1440"/>
      </w:pPr>
      <w:rPr>
        <w:rFonts w:hint="default"/>
      </w:rPr>
    </w:lvl>
  </w:abstractNum>
  <w:abstractNum w:abstractNumId="18">
    <w:nsid w:val="678365EA"/>
    <w:multiLevelType w:val="multilevel"/>
    <w:tmpl w:val="07802C3E"/>
    <w:lvl w:ilvl="0">
      <w:start w:val="1"/>
      <w:numFmt w:val="upperLetter"/>
      <w:pStyle w:val="Overskrift1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decimal"/>
      <w:pStyle w:val="Overskrift2"/>
      <w:lvlText w:val="%2."/>
      <w:lvlJc w:val="left"/>
      <w:pPr>
        <w:tabs>
          <w:tab w:val="num" w:pos="717"/>
        </w:tabs>
        <w:ind w:left="717" w:hanging="357"/>
      </w:pPr>
      <w:rPr>
        <w:rFonts w:hint="default"/>
      </w:rPr>
    </w:lvl>
    <w:lvl w:ilvl="2">
      <w:start w:val="1"/>
      <w:numFmt w:val="lowerLetter"/>
      <w:pStyle w:val="Overskrift3"/>
      <w:lvlText w:val="%3."/>
      <w:lvlJc w:val="left"/>
      <w:pPr>
        <w:tabs>
          <w:tab w:val="num" w:pos="1077"/>
        </w:tabs>
        <w:ind w:left="107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19">
    <w:nsid w:val="6B777891"/>
    <w:multiLevelType w:val="multilevel"/>
    <w:tmpl w:val="5EAC593E"/>
    <w:lvl w:ilvl="0">
      <w:start w:val="1"/>
      <w:numFmt w:val="upperLetter"/>
      <w:lvlText w:val="%1."/>
      <w:lvlJc w:val="left"/>
      <w:pPr>
        <w:tabs>
          <w:tab w:val="num" w:pos="357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20">
    <w:nsid w:val="6B795353"/>
    <w:multiLevelType w:val="hybridMultilevel"/>
    <w:tmpl w:val="F00485D8"/>
    <w:lvl w:ilvl="0" w:tplc="CF243B00">
      <w:start w:val="1"/>
      <w:numFmt w:val="bullet"/>
      <w:pStyle w:val="Normal-Tabel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auto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871500E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8"/>
  </w:num>
  <w:num w:numId="2">
    <w:abstractNumId w:val="15"/>
  </w:num>
  <w:num w:numId="3">
    <w:abstractNumId w:val="16"/>
  </w:num>
  <w:num w:numId="4">
    <w:abstractNumId w:val="19"/>
  </w:num>
  <w:num w:numId="5">
    <w:abstractNumId w:val="11"/>
  </w:num>
  <w:num w:numId="6">
    <w:abstractNumId w:val="17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4"/>
  </w:num>
  <w:num w:numId="18">
    <w:abstractNumId w:val="10"/>
  </w:num>
  <w:num w:numId="19">
    <w:abstractNumId w:val="21"/>
  </w:num>
  <w:num w:numId="20">
    <w:abstractNumId w:val="12"/>
  </w:num>
  <w:num w:numId="21">
    <w:abstractNumId w:val="2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1304"/>
  <w:autoHyphenation/>
  <w:hyphenationZone w:val="14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OpenedFrom" w:val="AcadreAddIn"/>
    <w:docVar w:name="SaveInTemplateCenterEnabled" w:val="False"/>
  </w:docVars>
  <w:rsids>
    <w:rsidRoot w:val="003B2D94"/>
    <w:rsid w:val="00000139"/>
    <w:rsid w:val="00002600"/>
    <w:rsid w:val="00024F65"/>
    <w:rsid w:val="000348C0"/>
    <w:rsid w:val="00036E46"/>
    <w:rsid w:val="000373FF"/>
    <w:rsid w:val="00037C16"/>
    <w:rsid w:val="00037F17"/>
    <w:rsid w:val="0005504B"/>
    <w:rsid w:val="00061C4B"/>
    <w:rsid w:val="000853A4"/>
    <w:rsid w:val="00087A84"/>
    <w:rsid w:val="000A6F49"/>
    <w:rsid w:val="000A797E"/>
    <w:rsid w:val="000B5243"/>
    <w:rsid w:val="000D214C"/>
    <w:rsid w:val="000D4FEA"/>
    <w:rsid w:val="001018DF"/>
    <w:rsid w:val="001120BA"/>
    <w:rsid w:val="00136D9E"/>
    <w:rsid w:val="00187639"/>
    <w:rsid w:val="001A01B3"/>
    <w:rsid w:val="001A01BB"/>
    <w:rsid w:val="001A2F89"/>
    <w:rsid w:val="001B029A"/>
    <w:rsid w:val="001C06F9"/>
    <w:rsid w:val="001C3152"/>
    <w:rsid w:val="001F5079"/>
    <w:rsid w:val="0021084D"/>
    <w:rsid w:val="00232F66"/>
    <w:rsid w:val="002451B7"/>
    <w:rsid w:val="0024633D"/>
    <w:rsid w:val="00251C86"/>
    <w:rsid w:val="0025221D"/>
    <w:rsid w:val="00253AFF"/>
    <w:rsid w:val="00275A14"/>
    <w:rsid w:val="00280BEC"/>
    <w:rsid w:val="0029256E"/>
    <w:rsid w:val="002B7EEB"/>
    <w:rsid w:val="002C2C7A"/>
    <w:rsid w:val="002C4174"/>
    <w:rsid w:val="002D6840"/>
    <w:rsid w:val="002E4163"/>
    <w:rsid w:val="002E508C"/>
    <w:rsid w:val="002F49D6"/>
    <w:rsid w:val="0031178F"/>
    <w:rsid w:val="003230FA"/>
    <w:rsid w:val="00324044"/>
    <w:rsid w:val="0032588C"/>
    <w:rsid w:val="00336ED1"/>
    <w:rsid w:val="003630BC"/>
    <w:rsid w:val="0037120B"/>
    <w:rsid w:val="00371CD9"/>
    <w:rsid w:val="003773EB"/>
    <w:rsid w:val="00395292"/>
    <w:rsid w:val="003B266C"/>
    <w:rsid w:val="003B2D94"/>
    <w:rsid w:val="003B2FD2"/>
    <w:rsid w:val="003C4B20"/>
    <w:rsid w:val="003C7D6D"/>
    <w:rsid w:val="004063F7"/>
    <w:rsid w:val="00420261"/>
    <w:rsid w:val="00423304"/>
    <w:rsid w:val="0043120A"/>
    <w:rsid w:val="00440DD4"/>
    <w:rsid w:val="0044553D"/>
    <w:rsid w:val="0048538E"/>
    <w:rsid w:val="00485679"/>
    <w:rsid w:val="004B6195"/>
    <w:rsid w:val="004C5CC1"/>
    <w:rsid w:val="004D0B9D"/>
    <w:rsid w:val="004D34DC"/>
    <w:rsid w:val="004E4410"/>
    <w:rsid w:val="00500FE1"/>
    <w:rsid w:val="00512CED"/>
    <w:rsid w:val="0051465B"/>
    <w:rsid w:val="0052046E"/>
    <w:rsid w:val="00520ADB"/>
    <w:rsid w:val="00521E92"/>
    <w:rsid w:val="00531E3D"/>
    <w:rsid w:val="005418C4"/>
    <w:rsid w:val="00552E14"/>
    <w:rsid w:val="00567CF8"/>
    <w:rsid w:val="0058411D"/>
    <w:rsid w:val="0058523C"/>
    <w:rsid w:val="005A7727"/>
    <w:rsid w:val="005B1E3F"/>
    <w:rsid w:val="005B3450"/>
    <w:rsid w:val="005C1D7B"/>
    <w:rsid w:val="005C1E0C"/>
    <w:rsid w:val="00603E48"/>
    <w:rsid w:val="00606308"/>
    <w:rsid w:val="006118F6"/>
    <w:rsid w:val="00613F67"/>
    <w:rsid w:val="00615EC2"/>
    <w:rsid w:val="00624B96"/>
    <w:rsid w:val="00625E22"/>
    <w:rsid w:val="006308D9"/>
    <w:rsid w:val="006350AF"/>
    <w:rsid w:val="00640C9B"/>
    <w:rsid w:val="00642622"/>
    <w:rsid w:val="00652B8F"/>
    <w:rsid w:val="00654E4B"/>
    <w:rsid w:val="00655331"/>
    <w:rsid w:val="006613E2"/>
    <w:rsid w:val="0066347C"/>
    <w:rsid w:val="00665F85"/>
    <w:rsid w:val="006941A2"/>
    <w:rsid w:val="00697C57"/>
    <w:rsid w:val="006A0303"/>
    <w:rsid w:val="006A7AC1"/>
    <w:rsid w:val="006C5684"/>
    <w:rsid w:val="006D57E2"/>
    <w:rsid w:val="006D7393"/>
    <w:rsid w:val="006E3B35"/>
    <w:rsid w:val="006E5B07"/>
    <w:rsid w:val="006E71EB"/>
    <w:rsid w:val="006E7682"/>
    <w:rsid w:val="006F4F2C"/>
    <w:rsid w:val="006F769A"/>
    <w:rsid w:val="007010F7"/>
    <w:rsid w:val="00721C3F"/>
    <w:rsid w:val="0074627B"/>
    <w:rsid w:val="0075245B"/>
    <w:rsid w:val="007543AB"/>
    <w:rsid w:val="007563BF"/>
    <w:rsid w:val="007608D1"/>
    <w:rsid w:val="00770B91"/>
    <w:rsid w:val="0077419C"/>
    <w:rsid w:val="00785287"/>
    <w:rsid w:val="0078673A"/>
    <w:rsid w:val="0078681E"/>
    <w:rsid w:val="00790B45"/>
    <w:rsid w:val="00795828"/>
    <w:rsid w:val="00796E3C"/>
    <w:rsid w:val="00797F9F"/>
    <w:rsid w:val="007A211C"/>
    <w:rsid w:val="007A4E2A"/>
    <w:rsid w:val="007A60F7"/>
    <w:rsid w:val="007B3D49"/>
    <w:rsid w:val="007B78E3"/>
    <w:rsid w:val="007C4D57"/>
    <w:rsid w:val="007D2DBC"/>
    <w:rsid w:val="007E3DE5"/>
    <w:rsid w:val="007E648A"/>
    <w:rsid w:val="007F1962"/>
    <w:rsid w:val="007F4851"/>
    <w:rsid w:val="00806169"/>
    <w:rsid w:val="00820AC4"/>
    <w:rsid w:val="00830A0D"/>
    <w:rsid w:val="00835623"/>
    <w:rsid w:val="008376E5"/>
    <w:rsid w:val="00851998"/>
    <w:rsid w:val="0085412B"/>
    <w:rsid w:val="0086102E"/>
    <w:rsid w:val="0086799D"/>
    <w:rsid w:val="00876CAE"/>
    <w:rsid w:val="008900C9"/>
    <w:rsid w:val="0089075F"/>
    <w:rsid w:val="008B0FBA"/>
    <w:rsid w:val="008C1080"/>
    <w:rsid w:val="008E5B7B"/>
    <w:rsid w:val="008E697D"/>
    <w:rsid w:val="008F2124"/>
    <w:rsid w:val="008F6F3B"/>
    <w:rsid w:val="00900A81"/>
    <w:rsid w:val="009052CC"/>
    <w:rsid w:val="009063F5"/>
    <w:rsid w:val="00935114"/>
    <w:rsid w:val="009446F1"/>
    <w:rsid w:val="00967E5A"/>
    <w:rsid w:val="009718D3"/>
    <w:rsid w:val="00991344"/>
    <w:rsid w:val="00993A9B"/>
    <w:rsid w:val="00995A89"/>
    <w:rsid w:val="009A4D06"/>
    <w:rsid w:val="009C5FF6"/>
    <w:rsid w:val="00A02862"/>
    <w:rsid w:val="00A24A1C"/>
    <w:rsid w:val="00A35ED0"/>
    <w:rsid w:val="00A41683"/>
    <w:rsid w:val="00A658D9"/>
    <w:rsid w:val="00A81ADB"/>
    <w:rsid w:val="00A97364"/>
    <w:rsid w:val="00AA1DEF"/>
    <w:rsid w:val="00AA6DAB"/>
    <w:rsid w:val="00AB0456"/>
    <w:rsid w:val="00AB6C7F"/>
    <w:rsid w:val="00AC54AB"/>
    <w:rsid w:val="00AE33C7"/>
    <w:rsid w:val="00AF7730"/>
    <w:rsid w:val="00AF77C1"/>
    <w:rsid w:val="00B04EB3"/>
    <w:rsid w:val="00B060BF"/>
    <w:rsid w:val="00B066B4"/>
    <w:rsid w:val="00B12533"/>
    <w:rsid w:val="00B151AB"/>
    <w:rsid w:val="00B21F51"/>
    <w:rsid w:val="00B423D2"/>
    <w:rsid w:val="00B45BEA"/>
    <w:rsid w:val="00B61B27"/>
    <w:rsid w:val="00B63EE8"/>
    <w:rsid w:val="00B646A5"/>
    <w:rsid w:val="00B72180"/>
    <w:rsid w:val="00B84231"/>
    <w:rsid w:val="00BA6E7F"/>
    <w:rsid w:val="00BC4384"/>
    <w:rsid w:val="00BC628D"/>
    <w:rsid w:val="00BE3F93"/>
    <w:rsid w:val="00BE710A"/>
    <w:rsid w:val="00BF4B53"/>
    <w:rsid w:val="00BF7F8D"/>
    <w:rsid w:val="00C00F21"/>
    <w:rsid w:val="00C02851"/>
    <w:rsid w:val="00C02D80"/>
    <w:rsid w:val="00C07772"/>
    <w:rsid w:val="00C32FDF"/>
    <w:rsid w:val="00C3377E"/>
    <w:rsid w:val="00C36F0F"/>
    <w:rsid w:val="00C45CE9"/>
    <w:rsid w:val="00C50566"/>
    <w:rsid w:val="00C572F4"/>
    <w:rsid w:val="00C636D3"/>
    <w:rsid w:val="00C6641A"/>
    <w:rsid w:val="00C847CC"/>
    <w:rsid w:val="00CA3799"/>
    <w:rsid w:val="00CA7668"/>
    <w:rsid w:val="00CD3EE0"/>
    <w:rsid w:val="00CE17F2"/>
    <w:rsid w:val="00CF73DF"/>
    <w:rsid w:val="00D31E3A"/>
    <w:rsid w:val="00D4292F"/>
    <w:rsid w:val="00D431DA"/>
    <w:rsid w:val="00D55E3B"/>
    <w:rsid w:val="00D60DFD"/>
    <w:rsid w:val="00D6360E"/>
    <w:rsid w:val="00D70C4A"/>
    <w:rsid w:val="00D73AAF"/>
    <w:rsid w:val="00D84CE4"/>
    <w:rsid w:val="00D865B8"/>
    <w:rsid w:val="00DA3E16"/>
    <w:rsid w:val="00DB0374"/>
    <w:rsid w:val="00DB2BAF"/>
    <w:rsid w:val="00DB4400"/>
    <w:rsid w:val="00DD6A76"/>
    <w:rsid w:val="00DD6E46"/>
    <w:rsid w:val="00DE22FE"/>
    <w:rsid w:val="00DF07B9"/>
    <w:rsid w:val="00DF1B9D"/>
    <w:rsid w:val="00DF35F0"/>
    <w:rsid w:val="00DF7E01"/>
    <w:rsid w:val="00E03C41"/>
    <w:rsid w:val="00E15C80"/>
    <w:rsid w:val="00E359A2"/>
    <w:rsid w:val="00E66500"/>
    <w:rsid w:val="00E71EC1"/>
    <w:rsid w:val="00E92507"/>
    <w:rsid w:val="00EA6CB0"/>
    <w:rsid w:val="00EB39E8"/>
    <w:rsid w:val="00EC00E7"/>
    <w:rsid w:val="00EC5753"/>
    <w:rsid w:val="00ED150F"/>
    <w:rsid w:val="00EE483C"/>
    <w:rsid w:val="00EF03F8"/>
    <w:rsid w:val="00F00086"/>
    <w:rsid w:val="00F240DC"/>
    <w:rsid w:val="00F347AA"/>
    <w:rsid w:val="00F45ACE"/>
    <w:rsid w:val="00F56DC1"/>
    <w:rsid w:val="00F6165E"/>
    <w:rsid w:val="00F8121D"/>
    <w:rsid w:val="00F8253E"/>
    <w:rsid w:val="00F82F3E"/>
    <w:rsid w:val="00FA01EC"/>
    <w:rsid w:val="00FA636B"/>
    <w:rsid w:val="00FB1CB1"/>
    <w:rsid w:val="00FB3237"/>
    <w:rsid w:val="00FC22C3"/>
    <w:rsid w:val="00FC4E80"/>
    <w:rsid w:val="00FC6A27"/>
    <w:rsid w:val="00FD05F1"/>
    <w:rsid w:val="00FD1BDC"/>
    <w:rsid w:val="00FE2082"/>
    <w:rsid w:val="00FF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A0303"/>
    <w:rPr>
      <w:rFonts w:ascii="Arial" w:hAnsi="Arial"/>
      <w:szCs w:val="24"/>
    </w:rPr>
  </w:style>
  <w:style w:type="paragraph" w:styleId="Overskrift1">
    <w:name w:val="heading 1"/>
    <w:basedOn w:val="Normal"/>
    <w:next w:val="Normal"/>
    <w:qFormat/>
    <w:rsid w:val="00FD05F1"/>
    <w:pPr>
      <w:keepNext/>
      <w:numPr>
        <w:numId w:val="1"/>
      </w:numPr>
      <w:spacing w:line="300" w:lineRule="atLeast"/>
      <w:outlineLvl w:val="0"/>
    </w:pPr>
    <w:rPr>
      <w:rFonts w:cs="Arial"/>
      <w:b/>
      <w:bCs/>
      <w:kern w:val="32"/>
      <w:sz w:val="24"/>
      <w:szCs w:val="32"/>
    </w:rPr>
  </w:style>
  <w:style w:type="paragraph" w:styleId="Overskrift2">
    <w:name w:val="heading 2"/>
    <w:basedOn w:val="Normal"/>
    <w:next w:val="Normal"/>
    <w:qFormat/>
    <w:rsid w:val="00036E46"/>
    <w:pPr>
      <w:keepNext/>
      <w:numPr>
        <w:ilvl w:val="1"/>
        <w:numId w:val="1"/>
      </w:numPr>
      <w:tabs>
        <w:tab w:val="clear" w:pos="717"/>
        <w:tab w:val="left" w:pos="357"/>
      </w:tabs>
      <w:ind w:left="357"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qFormat/>
    <w:rsid w:val="0005504B"/>
    <w:pPr>
      <w:keepNext/>
      <w:numPr>
        <w:ilvl w:val="2"/>
        <w:numId w:val="1"/>
      </w:numPr>
      <w:tabs>
        <w:tab w:val="clear" w:pos="1077"/>
        <w:tab w:val="left" w:pos="357"/>
      </w:tabs>
      <w:ind w:left="357"/>
      <w:outlineLvl w:val="2"/>
    </w:pPr>
    <w:rPr>
      <w:rFonts w:cs="Arial"/>
      <w:b/>
      <w:bCs/>
      <w:szCs w:val="26"/>
    </w:rPr>
  </w:style>
  <w:style w:type="paragraph" w:styleId="Overskrift4">
    <w:name w:val="heading 4"/>
    <w:basedOn w:val="Overskrift3"/>
    <w:next w:val="Normal"/>
    <w:qFormat/>
    <w:rsid w:val="00806169"/>
    <w:pPr>
      <w:outlineLvl w:val="3"/>
    </w:pPr>
  </w:style>
  <w:style w:type="paragraph" w:styleId="Overskrift5">
    <w:name w:val="heading 5"/>
    <w:basedOn w:val="Overskrift3"/>
    <w:next w:val="Normal"/>
    <w:qFormat/>
    <w:rsid w:val="00C07772"/>
    <w:pPr>
      <w:outlineLvl w:val="4"/>
    </w:pPr>
  </w:style>
  <w:style w:type="paragraph" w:styleId="Overskrift6">
    <w:name w:val="heading 6"/>
    <w:basedOn w:val="Overskrift5"/>
    <w:next w:val="Normal"/>
    <w:qFormat/>
    <w:rsid w:val="00C07772"/>
    <w:pPr>
      <w:outlineLvl w:val="5"/>
    </w:pPr>
  </w:style>
  <w:style w:type="paragraph" w:styleId="Overskrift7">
    <w:name w:val="heading 7"/>
    <w:basedOn w:val="Overskrift6"/>
    <w:next w:val="Normal"/>
    <w:qFormat/>
    <w:rsid w:val="00C07772"/>
    <w:pPr>
      <w:outlineLvl w:val="6"/>
    </w:pPr>
  </w:style>
  <w:style w:type="paragraph" w:styleId="Overskrift8">
    <w:name w:val="heading 8"/>
    <w:basedOn w:val="Overskrift7"/>
    <w:next w:val="Normal"/>
    <w:qFormat/>
    <w:rsid w:val="00C07772"/>
    <w:pPr>
      <w:outlineLvl w:val="7"/>
    </w:pPr>
  </w:style>
  <w:style w:type="paragraph" w:styleId="Overskrift9">
    <w:name w:val="heading 9"/>
    <w:basedOn w:val="Overskrift8"/>
    <w:next w:val="Normal"/>
    <w:qFormat/>
    <w:rsid w:val="00C07772"/>
    <w:pPr>
      <w:outlineLvl w:val="8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Template">
    <w:name w:val="Template"/>
    <w:link w:val="TemplateChar"/>
    <w:rsid w:val="00EC00E7"/>
    <w:pPr>
      <w:spacing w:line="260" w:lineRule="atLeast"/>
    </w:pPr>
    <w:rPr>
      <w:rFonts w:ascii="Arial" w:hAnsi="Arial"/>
      <w:noProof/>
      <w:sz w:val="18"/>
      <w:szCs w:val="24"/>
    </w:rPr>
  </w:style>
  <w:style w:type="paragraph" w:styleId="Sidehoved">
    <w:name w:val="header"/>
    <w:basedOn w:val="Normal"/>
    <w:semiHidden/>
    <w:rsid w:val="00520ADB"/>
    <w:pPr>
      <w:tabs>
        <w:tab w:val="center" w:pos="4819"/>
        <w:tab w:val="right" w:pos="9638"/>
      </w:tabs>
      <w:spacing w:line="180" w:lineRule="atLeast"/>
    </w:pPr>
    <w:rPr>
      <w:sz w:val="14"/>
    </w:rPr>
  </w:style>
  <w:style w:type="paragraph" w:styleId="Sidefod">
    <w:name w:val="footer"/>
    <w:basedOn w:val="Normal"/>
    <w:semiHidden/>
    <w:rsid w:val="00795828"/>
    <w:pPr>
      <w:tabs>
        <w:tab w:val="left" w:pos="7632"/>
      </w:tabs>
    </w:pPr>
    <w:rPr>
      <w:sz w:val="14"/>
    </w:rPr>
  </w:style>
  <w:style w:type="table" w:styleId="Tabel-Gitter">
    <w:name w:val="Table Grid"/>
    <w:basedOn w:val="Tabel-Normal"/>
    <w:semiHidden/>
    <w:rsid w:val="007563BF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Overskrift">
    <w:name w:val="Normal - Overskrift"/>
    <w:basedOn w:val="Normal"/>
    <w:next w:val="Normal"/>
    <w:rsid w:val="00CD3EE0"/>
    <w:rPr>
      <w:b/>
    </w:rPr>
  </w:style>
  <w:style w:type="paragraph" w:customStyle="1" w:styleId="Template-DatoSagsnr">
    <w:name w:val="Template - Dato/Sagsnr"/>
    <w:basedOn w:val="Template"/>
    <w:rsid w:val="00EC00E7"/>
    <w:pPr>
      <w:spacing w:line="200" w:lineRule="atLeast"/>
    </w:pPr>
    <w:rPr>
      <w:sz w:val="14"/>
    </w:rPr>
  </w:style>
  <w:style w:type="paragraph" w:customStyle="1" w:styleId="Template-Adresse">
    <w:name w:val="Template - Adresse"/>
    <w:basedOn w:val="Template"/>
    <w:rsid w:val="00EE483C"/>
    <w:pPr>
      <w:spacing w:line="180" w:lineRule="atLeast"/>
    </w:pPr>
    <w:rPr>
      <w:sz w:val="14"/>
    </w:rPr>
  </w:style>
  <w:style w:type="paragraph" w:customStyle="1" w:styleId="Template-AdresseFed">
    <w:name w:val="Template - Adresse Fed"/>
    <w:basedOn w:val="Template-Adresse"/>
    <w:next w:val="Template-Adresse"/>
    <w:rsid w:val="00EE483C"/>
    <w:rPr>
      <w:b/>
    </w:rPr>
  </w:style>
  <w:style w:type="paragraph" w:customStyle="1" w:styleId="Template-Forvaltning">
    <w:name w:val="Template - Forvaltning"/>
    <w:basedOn w:val="Template"/>
    <w:next w:val="Template-Afdeling"/>
    <w:rsid w:val="00AA6DAB"/>
    <w:pPr>
      <w:spacing w:line="240" w:lineRule="atLeast"/>
    </w:pPr>
    <w:rPr>
      <w:b/>
      <w:sz w:val="20"/>
    </w:rPr>
  </w:style>
  <w:style w:type="paragraph" w:customStyle="1" w:styleId="Template-Afdeling">
    <w:name w:val="Template - Afdeling"/>
    <w:basedOn w:val="Template"/>
    <w:next w:val="Template"/>
    <w:rsid w:val="00AC54AB"/>
    <w:pPr>
      <w:spacing w:line="240" w:lineRule="atLeast"/>
    </w:pPr>
    <w:rPr>
      <w:sz w:val="20"/>
    </w:rPr>
  </w:style>
  <w:style w:type="character" w:customStyle="1" w:styleId="TemplateChar">
    <w:name w:val="Template Char"/>
    <w:link w:val="Template"/>
    <w:rsid w:val="00024F65"/>
    <w:rPr>
      <w:rFonts w:ascii="Arial" w:hAnsi="Arial"/>
      <w:noProof/>
      <w:sz w:val="18"/>
      <w:szCs w:val="24"/>
      <w:lang w:val="da-DK" w:eastAsia="da-DK" w:bidi="ar-SA"/>
    </w:rPr>
  </w:style>
  <w:style w:type="paragraph" w:customStyle="1" w:styleId="Normal-Sidetal">
    <w:name w:val="Normal - Sidetal"/>
    <w:basedOn w:val="Normal"/>
    <w:link w:val="Normal-SidetalChar"/>
    <w:rsid w:val="00024F65"/>
    <w:pPr>
      <w:spacing w:line="200" w:lineRule="atLeast"/>
    </w:pPr>
    <w:rPr>
      <w:sz w:val="14"/>
    </w:rPr>
  </w:style>
  <w:style w:type="character" w:customStyle="1" w:styleId="Normal-SidetalChar">
    <w:name w:val="Normal - Sidetal Char"/>
    <w:link w:val="Normal-Sidetal"/>
    <w:rsid w:val="007C4D57"/>
    <w:rPr>
      <w:rFonts w:ascii="Arial" w:hAnsi="Arial"/>
      <w:sz w:val="14"/>
      <w:szCs w:val="24"/>
      <w:lang w:val="da-DK" w:eastAsia="da-DK" w:bidi="ar-SA"/>
    </w:rPr>
  </w:style>
  <w:style w:type="paragraph" w:customStyle="1" w:styleId="Normal-StregForvaltning">
    <w:name w:val="Normal - Streg Forvaltning"/>
    <w:basedOn w:val="Template"/>
    <w:rsid w:val="00F347AA"/>
    <w:pPr>
      <w:pBdr>
        <w:bottom w:val="single" w:sz="4" w:space="1" w:color="auto"/>
      </w:pBdr>
      <w:ind w:right="2013"/>
    </w:pPr>
  </w:style>
  <w:style w:type="paragraph" w:customStyle="1" w:styleId="Normal-Dokumenttitel">
    <w:name w:val="Normal - Dokumenttitel"/>
    <w:basedOn w:val="Normal"/>
    <w:next w:val="Normal"/>
    <w:rsid w:val="0024633D"/>
    <w:pPr>
      <w:spacing w:line="360" w:lineRule="atLeast"/>
    </w:pPr>
    <w:rPr>
      <w:sz w:val="30"/>
    </w:rPr>
  </w:style>
  <w:style w:type="paragraph" w:customStyle="1" w:styleId="Template-Variabeltnavn">
    <w:name w:val="Template - Variabelt navn"/>
    <w:basedOn w:val="Template"/>
    <w:rsid w:val="00AA1DEF"/>
    <w:rPr>
      <w:b/>
      <w:color w:val="0F3F93"/>
      <w:sz w:val="32"/>
    </w:rPr>
  </w:style>
  <w:style w:type="paragraph" w:customStyle="1" w:styleId="Template-Sagsbehandler">
    <w:name w:val="Template - Sagsbehandler"/>
    <w:basedOn w:val="Template-DatoSagsnr"/>
    <w:rsid w:val="00A658D9"/>
  </w:style>
  <w:style w:type="paragraph" w:customStyle="1" w:styleId="Normal-Bold">
    <w:name w:val="Normal - Bold"/>
    <w:basedOn w:val="Normal"/>
    <w:next w:val="Normal"/>
    <w:rsid w:val="008E697D"/>
    <w:rPr>
      <w:b/>
    </w:rPr>
  </w:style>
  <w:style w:type="paragraph" w:customStyle="1" w:styleId="Normal-Bilag">
    <w:name w:val="Normal - Bilag"/>
    <w:basedOn w:val="Normal"/>
    <w:next w:val="Normal"/>
    <w:rsid w:val="009A4D06"/>
    <w:rPr>
      <w:i/>
    </w:rPr>
  </w:style>
  <w:style w:type="character" w:styleId="Fremhv">
    <w:name w:val="Emphasis"/>
    <w:qFormat/>
    <w:rsid w:val="00C07772"/>
    <w:rPr>
      <w:rFonts w:ascii="Arial" w:hAnsi="Arial"/>
      <w:i/>
      <w:iCs/>
    </w:rPr>
  </w:style>
  <w:style w:type="character" w:styleId="BesgtHyperlink">
    <w:name w:val="FollowedHyperlink"/>
    <w:semiHidden/>
    <w:rsid w:val="00C07772"/>
    <w:rPr>
      <w:rFonts w:ascii="Arial" w:hAnsi="Arial"/>
      <w:color w:val="800080"/>
      <w:u w:val="single"/>
    </w:rPr>
  </w:style>
  <w:style w:type="character" w:styleId="HTML-akronym">
    <w:name w:val="HTML Acronym"/>
    <w:semiHidden/>
    <w:rsid w:val="00C07772"/>
    <w:rPr>
      <w:rFonts w:ascii="Arial" w:hAnsi="Arial"/>
    </w:rPr>
  </w:style>
  <w:style w:type="character" w:styleId="Hyperlink">
    <w:name w:val="Hyperlink"/>
    <w:semiHidden/>
    <w:rsid w:val="00C07772"/>
    <w:rPr>
      <w:rFonts w:ascii="Arial" w:hAnsi="Arial"/>
      <w:color w:val="0000FF"/>
      <w:u w:val="single"/>
    </w:rPr>
  </w:style>
  <w:style w:type="character" w:styleId="Linjenummer">
    <w:name w:val="line number"/>
    <w:semiHidden/>
    <w:rsid w:val="00C07772"/>
    <w:rPr>
      <w:rFonts w:ascii="Arial" w:hAnsi="Arial"/>
    </w:rPr>
  </w:style>
  <w:style w:type="character" w:styleId="Sidetal">
    <w:name w:val="page number"/>
    <w:semiHidden/>
    <w:rsid w:val="00C07772"/>
    <w:rPr>
      <w:rFonts w:ascii="Arial" w:hAnsi="Arial"/>
    </w:rPr>
  </w:style>
  <w:style w:type="paragraph" w:styleId="Almindeligtekst">
    <w:name w:val="Plain Text"/>
    <w:basedOn w:val="Normal"/>
    <w:semiHidden/>
    <w:rsid w:val="00C07772"/>
    <w:rPr>
      <w:rFonts w:cs="Courier New"/>
      <w:szCs w:val="20"/>
    </w:rPr>
  </w:style>
  <w:style w:type="character" w:styleId="Strk">
    <w:name w:val="Strong"/>
    <w:uiPriority w:val="22"/>
    <w:qFormat/>
    <w:rsid w:val="00C07772"/>
    <w:rPr>
      <w:rFonts w:ascii="Arial" w:hAnsi="Arial"/>
      <w:b/>
      <w:bCs/>
    </w:rPr>
  </w:style>
  <w:style w:type="paragraph" w:styleId="Billedtekst">
    <w:name w:val="caption"/>
    <w:basedOn w:val="Normal"/>
    <w:next w:val="Normal"/>
    <w:qFormat/>
    <w:rsid w:val="00C07772"/>
    <w:rPr>
      <w:b/>
      <w:bCs/>
      <w:szCs w:val="20"/>
    </w:rPr>
  </w:style>
  <w:style w:type="paragraph" w:styleId="Markeringsbobletekst">
    <w:name w:val="Balloon Text"/>
    <w:basedOn w:val="Normal"/>
    <w:semiHidden/>
    <w:rsid w:val="0044553D"/>
    <w:rPr>
      <w:rFonts w:ascii="Tahoma" w:hAnsi="Tahoma" w:cs="Tahoma"/>
      <w:sz w:val="16"/>
      <w:szCs w:val="16"/>
    </w:rPr>
  </w:style>
  <w:style w:type="character" w:styleId="Kommentarhenvisning">
    <w:name w:val="annotation reference"/>
    <w:semiHidden/>
    <w:rsid w:val="0044553D"/>
    <w:rPr>
      <w:sz w:val="16"/>
      <w:szCs w:val="16"/>
    </w:rPr>
  </w:style>
  <w:style w:type="paragraph" w:styleId="Kommentartekst">
    <w:name w:val="annotation text"/>
    <w:basedOn w:val="Normal"/>
    <w:semiHidden/>
    <w:rsid w:val="0044553D"/>
    <w:rPr>
      <w:szCs w:val="20"/>
    </w:rPr>
  </w:style>
  <w:style w:type="paragraph" w:styleId="Kommentaremne">
    <w:name w:val="annotation subject"/>
    <w:basedOn w:val="Kommentartekst"/>
    <w:next w:val="Kommentartekst"/>
    <w:semiHidden/>
    <w:rsid w:val="0044553D"/>
    <w:rPr>
      <w:b/>
      <w:bCs/>
    </w:rPr>
  </w:style>
  <w:style w:type="paragraph" w:styleId="Dokumentoversigt">
    <w:name w:val="Document Map"/>
    <w:basedOn w:val="Normal"/>
    <w:semiHidden/>
    <w:rsid w:val="0044553D"/>
    <w:pPr>
      <w:shd w:val="clear" w:color="auto" w:fill="000080"/>
    </w:pPr>
    <w:rPr>
      <w:rFonts w:ascii="Tahoma" w:hAnsi="Tahoma" w:cs="Tahoma"/>
      <w:szCs w:val="20"/>
    </w:rPr>
  </w:style>
  <w:style w:type="character" w:styleId="Slutnotehenvisning">
    <w:name w:val="endnote reference"/>
    <w:semiHidden/>
    <w:rsid w:val="0044553D"/>
    <w:rPr>
      <w:vertAlign w:val="superscript"/>
    </w:rPr>
  </w:style>
  <w:style w:type="paragraph" w:styleId="Slutnotetekst">
    <w:name w:val="endnote text"/>
    <w:basedOn w:val="Normal"/>
    <w:semiHidden/>
    <w:rsid w:val="0044553D"/>
    <w:rPr>
      <w:szCs w:val="20"/>
    </w:rPr>
  </w:style>
  <w:style w:type="character" w:styleId="Fodnotehenvisning">
    <w:name w:val="footnote reference"/>
    <w:semiHidden/>
    <w:rsid w:val="0044553D"/>
    <w:rPr>
      <w:vertAlign w:val="superscript"/>
    </w:rPr>
  </w:style>
  <w:style w:type="paragraph" w:styleId="Fodnotetekst">
    <w:name w:val="footnote text"/>
    <w:basedOn w:val="Normal"/>
    <w:semiHidden/>
    <w:rsid w:val="0044553D"/>
    <w:rPr>
      <w:szCs w:val="20"/>
    </w:rPr>
  </w:style>
  <w:style w:type="paragraph" w:styleId="Indeks1">
    <w:name w:val="index 1"/>
    <w:basedOn w:val="Normal"/>
    <w:next w:val="Normal"/>
    <w:autoRedefine/>
    <w:semiHidden/>
    <w:rsid w:val="0044553D"/>
    <w:pPr>
      <w:ind w:left="180" w:hanging="180"/>
    </w:pPr>
  </w:style>
  <w:style w:type="paragraph" w:styleId="Indeks2">
    <w:name w:val="index 2"/>
    <w:basedOn w:val="Normal"/>
    <w:next w:val="Normal"/>
    <w:autoRedefine/>
    <w:semiHidden/>
    <w:rsid w:val="0044553D"/>
    <w:pPr>
      <w:ind w:left="360" w:hanging="180"/>
    </w:pPr>
  </w:style>
  <w:style w:type="paragraph" w:styleId="Indeks3">
    <w:name w:val="index 3"/>
    <w:basedOn w:val="Normal"/>
    <w:next w:val="Normal"/>
    <w:autoRedefine/>
    <w:semiHidden/>
    <w:rsid w:val="0044553D"/>
    <w:pPr>
      <w:ind w:left="540" w:hanging="180"/>
    </w:pPr>
  </w:style>
  <w:style w:type="paragraph" w:styleId="Indeks4">
    <w:name w:val="index 4"/>
    <w:basedOn w:val="Normal"/>
    <w:next w:val="Normal"/>
    <w:autoRedefine/>
    <w:semiHidden/>
    <w:rsid w:val="0044553D"/>
    <w:pPr>
      <w:ind w:left="720" w:hanging="180"/>
    </w:pPr>
  </w:style>
  <w:style w:type="paragraph" w:styleId="Indeks5">
    <w:name w:val="index 5"/>
    <w:basedOn w:val="Normal"/>
    <w:next w:val="Normal"/>
    <w:autoRedefine/>
    <w:semiHidden/>
    <w:rsid w:val="0044553D"/>
    <w:pPr>
      <w:ind w:left="900" w:hanging="180"/>
    </w:pPr>
  </w:style>
  <w:style w:type="paragraph" w:styleId="Indeks6">
    <w:name w:val="index 6"/>
    <w:basedOn w:val="Normal"/>
    <w:next w:val="Normal"/>
    <w:autoRedefine/>
    <w:semiHidden/>
    <w:rsid w:val="0044553D"/>
    <w:pPr>
      <w:ind w:left="1080" w:hanging="180"/>
    </w:pPr>
  </w:style>
  <w:style w:type="paragraph" w:styleId="Indeks7">
    <w:name w:val="index 7"/>
    <w:basedOn w:val="Normal"/>
    <w:next w:val="Normal"/>
    <w:autoRedefine/>
    <w:semiHidden/>
    <w:rsid w:val="0044553D"/>
    <w:pPr>
      <w:ind w:left="1260" w:hanging="180"/>
    </w:pPr>
  </w:style>
  <w:style w:type="paragraph" w:styleId="Indeks8">
    <w:name w:val="index 8"/>
    <w:basedOn w:val="Normal"/>
    <w:next w:val="Normal"/>
    <w:autoRedefine/>
    <w:semiHidden/>
    <w:rsid w:val="0044553D"/>
    <w:pPr>
      <w:ind w:left="1440" w:hanging="180"/>
    </w:pPr>
  </w:style>
  <w:style w:type="paragraph" w:styleId="Indeks9">
    <w:name w:val="index 9"/>
    <w:basedOn w:val="Normal"/>
    <w:next w:val="Normal"/>
    <w:autoRedefine/>
    <w:semiHidden/>
    <w:rsid w:val="0044553D"/>
    <w:pPr>
      <w:ind w:left="1620" w:hanging="180"/>
    </w:pPr>
  </w:style>
  <w:style w:type="paragraph" w:styleId="Indeksoverskrift">
    <w:name w:val="index heading"/>
    <w:basedOn w:val="Normal"/>
    <w:next w:val="Indeks1"/>
    <w:semiHidden/>
    <w:rsid w:val="0044553D"/>
    <w:rPr>
      <w:rFonts w:cs="Arial"/>
      <w:b/>
      <w:bCs/>
    </w:rPr>
  </w:style>
  <w:style w:type="paragraph" w:styleId="Makrotekst">
    <w:name w:val="macro"/>
    <w:semiHidden/>
    <w:rsid w:val="0044553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atLeast"/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semiHidden/>
    <w:rsid w:val="0044553D"/>
    <w:pPr>
      <w:ind w:left="180" w:hanging="180"/>
    </w:pPr>
  </w:style>
  <w:style w:type="paragraph" w:styleId="Listeoverfigurer">
    <w:name w:val="table of figures"/>
    <w:basedOn w:val="Normal"/>
    <w:next w:val="Normal"/>
    <w:semiHidden/>
    <w:rsid w:val="0044553D"/>
  </w:style>
  <w:style w:type="paragraph" w:styleId="Citatoverskrift">
    <w:name w:val="toa heading"/>
    <w:basedOn w:val="Normal"/>
    <w:next w:val="Normal"/>
    <w:semiHidden/>
    <w:rsid w:val="0044553D"/>
    <w:pPr>
      <w:spacing w:before="120"/>
    </w:pPr>
    <w:rPr>
      <w:rFonts w:cs="Arial"/>
      <w:b/>
      <w:bCs/>
      <w:sz w:val="24"/>
    </w:rPr>
  </w:style>
  <w:style w:type="paragraph" w:styleId="Indholdsfortegnelse1">
    <w:name w:val="toc 1"/>
    <w:basedOn w:val="Normal"/>
    <w:next w:val="Normal"/>
    <w:autoRedefine/>
    <w:semiHidden/>
    <w:rsid w:val="0044553D"/>
  </w:style>
  <w:style w:type="paragraph" w:styleId="Indholdsfortegnelse2">
    <w:name w:val="toc 2"/>
    <w:basedOn w:val="Normal"/>
    <w:next w:val="Normal"/>
    <w:autoRedefine/>
    <w:semiHidden/>
    <w:rsid w:val="0044553D"/>
    <w:pPr>
      <w:ind w:left="180"/>
    </w:pPr>
  </w:style>
  <w:style w:type="paragraph" w:styleId="Indholdsfortegnelse3">
    <w:name w:val="toc 3"/>
    <w:basedOn w:val="Normal"/>
    <w:next w:val="Normal"/>
    <w:autoRedefine/>
    <w:semiHidden/>
    <w:rsid w:val="0044553D"/>
    <w:pPr>
      <w:ind w:left="360"/>
    </w:pPr>
  </w:style>
  <w:style w:type="paragraph" w:styleId="Indholdsfortegnelse4">
    <w:name w:val="toc 4"/>
    <w:basedOn w:val="Normal"/>
    <w:next w:val="Normal"/>
    <w:autoRedefine/>
    <w:semiHidden/>
    <w:rsid w:val="0044553D"/>
    <w:pPr>
      <w:ind w:left="540"/>
    </w:pPr>
  </w:style>
  <w:style w:type="paragraph" w:styleId="Indholdsfortegnelse5">
    <w:name w:val="toc 5"/>
    <w:basedOn w:val="Normal"/>
    <w:next w:val="Normal"/>
    <w:autoRedefine/>
    <w:semiHidden/>
    <w:rsid w:val="0044553D"/>
    <w:pPr>
      <w:ind w:left="720"/>
    </w:pPr>
  </w:style>
  <w:style w:type="paragraph" w:styleId="Indholdsfortegnelse6">
    <w:name w:val="toc 6"/>
    <w:basedOn w:val="Normal"/>
    <w:next w:val="Normal"/>
    <w:autoRedefine/>
    <w:semiHidden/>
    <w:rsid w:val="0044553D"/>
    <w:pPr>
      <w:ind w:left="900"/>
    </w:pPr>
  </w:style>
  <w:style w:type="paragraph" w:styleId="Indholdsfortegnelse7">
    <w:name w:val="toc 7"/>
    <w:basedOn w:val="Normal"/>
    <w:next w:val="Normal"/>
    <w:autoRedefine/>
    <w:semiHidden/>
    <w:rsid w:val="0044553D"/>
    <w:pPr>
      <w:ind w:left="1080"/>
    </w:pPr>
  </w:style>
  <w:style w:type="paragraph" w:styleId="Indholdsfortegnelse8">
    <w:name w:val="toc 8"/>
    <w:basedOn w:val="Normal"/>
    <w:next w:val="Normal"/>
    <w:autoRedefine/>
    <w:semiHidden/>
    <w:rsid w:val="0044553D"/>
    <w:pPr>
      <w:ind w:left="1260"/>
    </w:pPr>
  </w:style>
  <w:style w:type="paragraph" w:styleId="Indholdsfortegnelse9">
    <w:name w:val="toc 9"/>
    <w:basedOn w:val="Normal"/>
    <w:next w:val="Normal"/>
    <w:autoRedefine/>
    <w:semiHidden/>
    <w:rsid w:val="0044553D"/>
    <w:pPr>
      <w:ind w:left="1440"/>
    </w:pPr>
  </w:style>
  <w:style w:type="numbering" w:styleId="111111">
    <w:name w:val="Outline List 2"/>
    <w:basedOn w:val="Ingenoversigt"/>
    <w:semiHidden/>
    <w:rsid w:val="0044553D"/>
    <w:pPr>
      <w:numPr>
        <w:numId w:val="17"/>
      </w:numPr>
    </w:pPr>
  </w:style>
  <w:style w:type="numbering" w:styleId="1ai">
    <w:name w:val="Outline List 1"/>
    <w:basedOn w:val="Ingenoversigt"/>
    <w:semiHidden/>
    <w:rsid w:val="0044553D"/>
    <w:pPr>
      <w:numPr>
        <w:numId w:val="18"/>
      </w:numPr>
    </w:pPr>
  </w:style>
  <w:style w:type="numbering" w:styleId="ArtikelSektion">
    <w:name w:val="Outline List 3"/>
    <w:basedOn w:val="Ingenoversigt"/>
    <w:semiHidden/>
    <w:rsid w:val="0044553D"/>
    <w:pPr>
      <w:numPr>
        <w:numId w:val="19"/>
      </w:numPr>
    </w:pPr>
  </w:style>
  <w:style w:type="paragraph" w:styleId="Bloktekst">
    <w:name w:val="Block Text"/>
    <w:basedOn w:val="Normal"/>
    <w:semiHidden/>
    <w:rsid w:val="0044553D"/>
    <w:pPr>
      <w:spacing w:after="120"/>
      <w:ind w:left="1440" w:right="1440"/>
    </w:pPr>
  </w:style>
  <w:style w:type="paragraph" w:styleId="Brdtekst">
    <w:name w:val="Body Text"/>
    <w:basedOn w:val="Normal"/>
    <w:semiHidden/>
    <w:rsid w:val="0044553D"/>
    <w:pPr>
      <w:spacing w:after="120"/>
    </w:pPr>
  </w:style>
  <w:style w:type="paragraph" w:styleId="Brdtekst2">
    <w:name w:val="Body Text 2"/>
    <w:basedOn w:val="Normal"/>
    <w:semiHidden/>
    <w:rsid w:val="0044553D"/>
    <w:pPr>
      <w:spacing w:after="120" w:line="480" w:lineRule="auto"/>
    </w:pPr>
  </w:style>
  <w:style w:type="paragraph" w:styleId="Brdtekst3">
    <w:name w:val="Body Text 3"/>
    <w:basedOn w:val="Normal"/>
    <w:semiHidden/>
    <w:rsid w:val="0044553D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44553D"/>
    <w:pPr>
      <w:ind w:firstLine="210"/>
    </w:pPr>
  </w:style>
  <w:style w:type="paragraph" w:styleId="Brdtekstindrykning">
    <w:name w:val="Body Text Indent"/>
    <w:basedOn w:val="Normal"/>
    <w:semiHidden/>
    <w:rsid w:val="0044553D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44553D"/>
    <w:pPr>
      <w:ind w:firstLine="210"/>
    </w:pPr>
  </w:style>
  <w:style w:type="paragraph" w:styleId="Brdtekstindrykning2">
    <w:name w:val="Body Text Indent 2"/>
    <w:basedOn w:val="Normal"/>
    <w:semiHidden/>
    <w:rsid w:val="0044553D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44553D"/>
    <w:pPr>
      <w:spacing w:after="120"/>
      <w:ind w:left="283"/>
    </w:pPr>
    <w:rPr>
      <w:sz w:val="16"/>
      <w:szCs w:val="16"/>
    </w:rPr>
  </w:style>
  <w:style w:type="paragraph" w:styleId="Sluthilsen">
    <w:name w:val="Closing"/>
    <w:basedOn w:val="Normal"/>
    <w:semiHidden/>
    <w:rsid w:val="0044553D"/>
    <w:pPr>
      <w:ind w:left="4252"/>
    </w:pPr>
  </w:style>
  <w:style w:type="paragraph" w:styleId="Dato">
    <w:name w:val="Date"/>
    <w:basedOn w:val="Normal"/>
    <w:next w:val="Normal"/>
    <w:semiHidden/>
    <w:rsid w:val="0044553D"/>
  </w:style>
  <w:style w:type="paragraph" w:styleId="E-mail-signatur">
    <w:name w:val="E-mail Signature"/>
    <w:basedOn w:val="Normal"/>
    <w:semiHidden/>
    <w:rsid w:val="0044553D"/>
  </w:style>
  <w:style w:type="paragraph" w:styleId="Modtageradresse">
    <w:name w:val="envelope address"/>
    <w:basedOn w:val="Normal"/>
    <w:semiHidden/>
    <w:rsid w:val="0044553D"/>
    <w:pPr>
      <w:framePr w:w="7920" w:h="1980" w:hRule="exact" w:hSpace="141" w:wrap="auto" w:hAnchor="page" w:xAlign="center" w:yAlign="bottom"/>
      <w:ind w:left="2880"/>
    </w:pPr>
    <w:rPr>
      <w:rFonts w:cs="Arial"/>
      <w:sz w:val="24"/>
    </w:rPr>
  </w:style>
  <w:style w:type="paragraph" w:styleId="Afsenderadresse">
    <w:name w:val="envelope return"/>
    <w:basedOn w:val="Normal"/>
    <w:semiHidden/>
    <w:rsid w:val="0044553D"/>
    <w:rPr>
      <w:rFonts w:cs="Arial"/>
      <w:szCs w:val="20"/>
    </w:rPr>
  </w:style>
  <w:style w:type="paragraph" w:styleId="HTML-adresse">
    <w:name w:val="HTML Address"/>
    <w:basedOn w:val="Normal"/>
    <w:semiHidden/>
    <w:rsid w:val="0044553D"/>
    <w:rPr>
      <w:i/>
      <w:iCs/>
    </w:rPr>
  </w:style>
  <w:style w:type="character" w:styleId="HTML-citat">
    <w:name w:val="HTML Cite"/>
    <w:semiHidden/>
    <w:rsid w:val="0044553D"/>
    <w:rPr>
      <w:i/>
      <w:iCs/>
    </w:rPr>
  </w:style>
  <w:style w:type="character" w:styleId="HTML-kode">
    <w:name w:val="HTML Code"/>
    <w:semiHidden/>
    <w:rsid w:val="0044553D"/>
    <w:rPr>
      <w:rFonts w:ascii="Courier New" w:hAnsi="Courier New" w:cs="Courier New"/>
      <w:sz w:val="20"/>
      <w:szCs w:val="20"/>
    </w:rPr>
  </w:style>
  <w:style w:type="character" w:styleId="HTML-definition">
    <w:name w:val="HTML Definition"/>
    <w:semiHidden/>
    <w:rsid w:val="0044553D"/>
    <w:rPr>
      <w:i/>
      <w:iCs/>
    </w:rPr>
  </w:style>
  <w:style w:type="character" w:styleId="HTML-tastatur">
    <w:name w:val="HTML Keyboard"/>
    <w:semiHidden/>
    <w:rsid w:val="0044553D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44553D"/>
    <w:rPr>
      <w:rFonts w:ascii="Courier New" w:hAnsi="Courier New" w:cs="Courier New"/>
      <w:szCs w:val="20"/>
    </w:rPr>
  </w:style>
  <w:style w:type="character" w:styleId="HTML-eksempel">
    <w:name w:val="HTML Sample"/>
    <w:semiHidden/>
    <w:rsid w:val="0044553D"/>
    <w:rPr>
      <w:rFonts w:ascii="Courier New" w:hAnsi="Courier New" w:cs="Courier New"/>
    </w:rPr>
  </w:style>
  <w:style w:type="character" w:styleId="HTML-skrivemaskine">
    <w:name w:val="HTML Typewriter"/>
    <w:semiHidden/>
    <w:rsid w:val="0044553D"/>
    <w:rPr>
      <w:rFonts w:ascii="Courier New" w:hAnsi="Courier New" w:cs="Courier New"/>
      <w:sz w:val="20"/>
      <w:szCs w:val="20"/>
    </w:rPr>
  </w:style>
  <w:style w:type="character" w:styleId="HTML-variabel">
    <w:name w:val="HTML Variable"/>
    <w:semiHidden/>
    <w:rsid w:val="0044553D"/>
    <w:rPr>
      <w:i/>
      <w:iCs/>
    </w:rPr>
  </w:style>
  <w:style w:type="paragraph" w:styleId="Opstilling">
    <w:name w:val="List"/>
    <w:basedOn w:val="Normal"/>
    <w:semiHidden/>
    <w:rsid w:val="0044553D"/>
    <w:pPr>
      <w:ind w:left="283" w:hanging="283"/>
    </w:pPr>
  </w:style>
  <w:style w:type="paragraph" w:styleId="Opstilling2">
    <w:name w:val="List 2"/>
    <w:basedOn w:val="Normal"/>
    <w:semiHidden/>
    <w:rsid w:val="0044553D"/>
    <w:pPr>
      <w:ind w:left="566" w:hanging="283"/>
    </w:pPr>
  </w:style>
  <w:style w:type="paragraph" w:styleId="Opstilling3">
    <w:name w:val="List 3"/>
    <w:basedOn w:val="Normal"/>
    <w:semiHidden/>
    <w:rsid w:val="0044553D"/>
    <w:pPr>
      <w:ind w:left="849" w:hanging="283"/>
    </w:pPr>
  </w:style>
  <w:style w:type="paragraph" w:styleId="Opstilling4">
    <w:name w:val="List 4"/>
    <w:basedOn w:val="Normal"/>
    <w:semiHidden/>
    <w:rsid w:val="0044553D"/>
    <w:pPr>
      <w:ind w:left="1132" w:hanging="283"/>
    </w:pPr>
  </w:style>
  <w:style w:type="paragraph" w:styleId="Opstilling5">
    <w:name w:val="List 5"/>
    <w:basedOn w:val="Normal"/>
    <w:semiHidden/>
    <w:rsid w:val="0044553D"/>
    <w:pPr>
      <w:ind w:left="1415" w:hanging="283"/>
    </w:pPr>
  </w:style>
  <w:style w:type="paragraph" w:styleId="Opstilling-punkttegn">
    <w:name w:val="List Bullet"/>
    <w:basedOn w:val="Normal"/>
    <w:semiHidden/>
    <w:rsid w:val="0044553D"/>
    <w:pPr>
      <w:numPr>
        <w:numId w:val="7"/>
      </w:numPr>
    </w:pPr>
  </w:style>
  <w:style w:type="paragraph" w:styleId="Opstilling-punkttegn2">
    <w:name w:val="List Bullet 2"/>
    <w:basedOn w:val="Normal"/>
    <w:semiHidden/>
    <w:rsid w:val="0044553D"/>
    <w:pPr>
      <w:numPr>
        <w:numId w:val="8"/>
      </w:numPr>
    </w:pPr>
  </w:style>
  <w:style w:type="paragraph" w:styleId="Opstilling-punkttegn3">
    <w:name w:val="List Bullet 3"/>
    <w:basedOn w:val="Normal"/>
    <w:semiHidden/>
    <w:rsid w:val="0044553D"/>
    <w:pPr>
      <w:numPr>
        <w:numId w:val="9"/>
      </w:numPr>
    </w:pPr>
  </w:style>
  <w:style w:type="paragraph" w:styleId="Opstilling-punkttegn4">
    <w:name w:val="List Bullet 4"/>
    <w:basedOn w:val="Normal"/>
    <w:semiHidden/>
    <w:rsid w:val="0044553D"/>
    <w:pPr>
      <w:numPr>
        <w:numId w:val="10"/>
      </w:numPr>
    </w:pPr>
  </w:style>
  <w:style w:type="paragraph" w:styleId="Opstilling-punkttegn5">
    <w:name w:val="List Bullet 5"/>
    <w:basedOn w:val="Normal"/>
    <w:semiHidden/>
    <w:rsid w:val="0044553D"/>
    <w:pPr>
      <w:numPr>
        <w:numId w:val="11"/>
      </w:numPr>
    </w:pPr>
  </w:style>
  <w:style w:type="paragraph" w:styleId="Opstilling-forts">
    <w:name w:val="List Continue"/>
    <w:basedOn w:val="Normal"/>
    <w:semiHidden/>
    <w:rsid w:val="0044553D"/>
    <w:pPr>
      <w:spacing w:after="120"/>
      <w:ind w:left="283"/>
    </w:pPr>
  </w:style>
  <w:style w:type="paragraph" w:styleId="Opstilling-forts2">
    <w:name w:val="List Continue 2"/>
    <w:basedOn w:val="Normal"/>
    <w:semiHidden/>
    <w:rsid w:val="0044553D"/>
    <w:pPr>
      <w:spacing w:after="120"/>
      <w:ind w:left="566"/>
    </w:pPr>
  </w:style>
  <w:style w:type="paragraph" w:styleId="Opstilling-forts3">
    <w:name w:val="List Continue 3"/>
    <w:basedOn w:val="Normal"/>
    <w:semiHidden/>
    <w:rsid w:val="0044553D"/>
    <w:pPr>
      <w:spacing w:after="120"/>
      <w:ind w:left="849"/>
    </w:pPr>
  </w:style>
  <w:style w:type="paragraph" w:styleId="Opstilling-forts4">
    <w:name w:val="List Continue 4"/>
    <w:basedOn w:val="Normal"/>
    <w:semiHidden/>
    <w:rsid w:val="0044553D"/>
    <w:pPr>
      <w:spacing w:after="120"/>
      <w:ind w:left="1132"/>
    </w:pPr>
  </w:style>
  <w:style w:type="paragraph" w:styleId="Opstilling-forts5">
    <w:name w:val="List Continue 5"/>
    <w:basedOn w:val="Normal"/>
    <w:semiHidden/>
    <w:rsid w:val="0044553D"/>
    <w:pPr>
      <w:spacing w:after="120"/>
      <w:ind w:left="1415"/>
    </w:pPr>
  </w:style>
  <w:style w:type="paragraph" w:styleId="Opstilling-talellerbogst">
    <w:name w:val="List Number"/>
    <w:basedOn w:val="Normal"/>
    <w:semiHidden/>
    <w:rsid w:val="0044553D"/>
    <w:pPr>
      <w:numPr>
        <w:numId w:val="12"/>
      </w:numPr>
    </w:pPr>
  </w:style>
  <w:style w:type="paragraph" w:styleId="Opstilling-talellerbogst2">
    <w:name w:val="List Number 2"/>
    <w:basedOn w:val="Normal"/>
    <w:semiHidden/>
    <w:rsid w:val="0044553D"/>
    <w:pPr>
      <w:numPr>
        <w:numId w:val="13"/>
      </w:numPr>
    </w:pPr>
  </w:style>
  <w:style w:type="paragraph" w:styleId="Opstilling-talellerbogst3">
    <w:name w:val="List Number 3"/>
    <w:basedOn w:val="Normal"/>
    <w:semiHidden/>
    <w:rsid w:val="0044553D"/>
    <w:pPr>
      <w:numPr>
        <w:numId w:val="14"/>
      </w:numPr>
    </w:pPr>
  </w:style>
  <w:style w:type="paragraph" w:styleId="Opstilling-talellerbogst4">
    <w:name w:val="List Number 4"/>
    <w:basedOn w:val="Normal"/>
    <w:semiHidden/>
    <w:rsid w:val="0044553D"/>
    <w:pPr>
      <w:numPr>
        <w:numId w:val="15"/>
      </w:numPr>
    </w:pPr>
  </w:style>
  <w:style w:type="paragraph" w:styleId="Opstilling-talellerbogst5">
    <w:name w:val="List Number 5"/>
    <w:basedOn w:val="Normal"/>
    <w:semiHidden/>
    <w:rsid w:val="0044553D"/>
    <w:pPr>
      <w:numPr>
        <w:numId w:val="16"/>
      </w:numPr>
    </w:pPr>
  </w:style>
  <w:style w:type="paragraph" w:styleId="Brevhoved">
    <w:name w:val="Message Header"/>
    <w:basedOn w:val="Normal"/>
    <w:semiHidden/>
    <w:rsid w:val="0044553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lWeb">
    <w:name w:val="Normal (Web)"/>
    <w:basedOn w:val="Normal"/>
    <w:uiPriority w:val="99"/>
    <w:semiHidden/>
    <w:rsid w:val="0044553D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44553D"/>
    <w:pPr>
      <w:ind w:left="1304"/>
    </w:pPr>
  </w:style>
  <w:style w:type="paragraph" w:styleId="Noteoverskrift">
    <w:name w:val="Note Heading"/>
    <w:basedOn w:val="Normal"/>
    <w:next w:val="Normal"/>
    <w:semiHidden/>
    <w:rsid w:val="0044553D"/>
  </w:style>
  <w:style w:type="paragraph" w:styleId="Starthilsen">
    <w:name w:val="Salutation"/>
    <w:basedOn w:val="Normal"/>
    <w:next w:val="Normal"/>
    <w:semiHidden/>
    <w:rsid w:val="0044553D"/>
  </w:style>
  <w:style w:type="paragraph" w:styleId="Underskrift">
    <w:name w:val="Signature"/>
    <w:basedOn w:val="Normal"/>
    <w:semiHidden/>
    <w:rsid w:val="0044553D"/>
    <w:pPr>
      <w:ind w:left="4252"/>
    </w:pPr>
  </w:style>
  <w:style w:type="paragraph" w:styleId="Undertitel">
    <w:name w:val="Subtitle"/>
    <w:basedOn w:val="Normal"/>
    <w:qFormat/>
    <w:rsid w:val="0044553D"/>
    <w:pPr>
      <w:spacing w:after="60"/>
      <w:jc w:val="center"/>
      <w:outlineLvl w:val="1"/>
    </w:pPr>
    <w:rPr>
      <w:rFonts w:cs="Arial"/>
      <w:sz w:val="24"/>
    </w:rPr>
  </w:style>
  <w:style w:type="table" w:styleId="Tabel-3D-effekter1">
    <w:name w:val="Table 3D effects 1"/>
    <w:basedOn w:val="Tabel-Normal"/>
    <w:semiHidden/>
    <w:rsid w:val="0044553D"/>
    <w:pPr>
      <w:spacing w:line="26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44553D"/>
    <w:pPr>
      <w:spacing w:line="26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44553D"/>
    <w:pPr>
      <w:spacing w:line="26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44553D"/>
    <w:pPr>
      <w:spacing w:line="26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44553D"/>
    <w:pPr>
      <w:spacing w:line="26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44553D"/>
    <w:pPr>
      <w:spacing w:line="26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44553D"/>
    <w:pPr>
      <w:spacing w:line="26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44553D"/>
    <w:pPr>
      <w:spacing w:line="26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44553D"/>
    <w:pPr>
      <w:spacing w:line="26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44553D"/>
    <w:pPr>
      <w:spacing w:line="26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44553D"/>
    <w:pPr>
      <w:spacing w:line="26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44553D"/>
    <w:pPr>
      <w:spacing w:line="26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44553D"/>
    <w:pPr>
      <w:spacing w:line="26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44553D"/>
    <w:pPr>
      <w:spacing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44553D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44553D"/>
    <w:pPr>
      <w:spacing w:line="26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44553D"/>
    <w:pPr>
      <w:spacing w:line="26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44553D"/>
    <w:pPr>
      <w:spacing w:line="26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44553D"/>
    <w:pPr>
      <w:spacing w:line="26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44553D"/>
    <w:pPr>
      <w:spacing w:line="26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44553D"/>
    <w:pPr>
      <w:spacing w:line="26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44553D"/>
    <w:pPr>
      <w:spacing w:line="26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44553D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44553D"/>
    <w:pPr>
      <w:spacing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44553D"/>
    <w:pPr>
      <w:spacing w:line="26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44553D"/>
    <w:pPr>
      <w:spacing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44553D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44553D"/>
    <w:pPr>
      <w:spacing w:line="26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44553D"/>
    <w:pPr>
      <w:spacing w:line="26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44553D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44553D"/>
    <w:pPr>
      <w:spacing w:line="26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44553D"/>
    <w:pPr>
      <w:spacing w:line="26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44553D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44553D"/>
    <w:pPr>
      <w:spacing w:line="26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44553D"/>
    <w:pPr>
      <w:spacing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44553D"/>
    <w:pPr>
      <w:spacing w:line="26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0D214C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Normal-TabelBullet">
    <w:name w:val="Normal - Tabel Bullet"/>
    <w:basedOn w:val="Normal"/>
    <w:rsid w:val="00BE3F93"/>
    <w:pPr>
      <w:numPr>
        <w:numId w:val="21"/>
      </w:numPr>
    </w:pPr>
  </w:style>
  <w:style w:type="paragraph" w:customStyle="1" w:styleId="Template-StregForvaltning">
    <w:name w:val="Template - Streg Forvaltning"/>
    <w:basedOn w:val="Template"/>
    <w:rsid w:val="00FB1CB1"/>
    <w:pPr>
      <w:pBdr>
        <w:bottom w:val="single" w:sz="4" w:space="1" w:color="auto"/>
      </w:pBdr>
      <w:ind w:right="2155"/>
    </w:pPr>
  </w:style>
  <w:style w:type="paragraph" w:customStyle="1" w:styleId="Template-Spacer">
    <w:name w:val="Template - Spacer"/>
    <w:basedOn w:val="Template"/>
    <w:rsid w:val="00FB1CB1"/>
    <w:pPr>
      <w:spacing w:line="320" w:lineRule="exact"/>
    </w:pPr>
  </w:style>
  <w:style w:type="paragraph" w:customStyle="1" w:styleId="Template-SpacerLille">
    <w:name w:val="Template - SpacerLille"/>
    <w:basedOn w:val="Template"/>
    <w:rsid w:val="00E66500"/>
    <w:pPr>
      <w:spacing w:line="240" w:lineRule="atLeas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customStyle="1" w:styleId="Template">
    <w:name w:val="1ai"/>
    <w:pPr>
      <w:numPr>
        <w:numId w:val="18"/>
      </w:numPr>
    </w:pPr>
  </w:style>
  <w:style w:type="numbering" w:customStyle="1" w:styleId="Sidehoved">
    <w:name w:val="111111"/>
    <w:pPr>
      <w:numPr>
        <w:numId w:val="17"/>
      </w:numPr>
    </w:pPr>
  </w:style>
  <w:style w:type="numbering" w:customStyle="1" w:styleId="Sidefod">
    <w:name w:val="ArtikelSektion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5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48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42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22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61151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028942">
                                          <w:marLeft w:val="-3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79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8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mailto:materialeg&#229;rden@albertslund.dk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enbrugstoner.dk/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http://www.vestfor.dk/image/image_gallery?img_id=433958&amp;t=1401799868676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emf"/><Relationship Id="rId33" Type="http://schemas.openxmlformats.org/officeDocument/2006/relationships/header" Target="header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http://www.vestfor.dk/image/image_gallery?img_id=433934&amp;t=1401798753776" TargetMode="External"/><Relationship Id="rId20" Type="http://schemas.openxmlformats.org/officeDocument/2006/relationships/image" Target="media/image8.jpeg"/><Relationship Id="rId29" Type="http://schemas.openxmlformats.org/officeDocument/2006/relationships/hyperlink" Target="mailto:It-helpdisk@albertslund.d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materialeg&#229;rden@albertslund.dk" TargetMode="External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mailto:materialeg&#229;rden@albertslund.dk" TargetMode="External"/><Relationship Id="rId36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http://www.vestfor.dk/image/image_gallery?img_id=433868&amp;t=1401795037897" TargetMode="External"/><Relationship Id="rId31" Type="http://schemas.openxmlformats.org/officeDocument/2006/relationships/hyperlink" Target="mailto:materialeg&#229;rden@albertslund.d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http://www.vestfor.dk/image/image_gallery?img_id=433950&amp;t=1401792019554" TargetMode="External"/><Relationship Id="rId22" Type="http://schemas.openxmlformats.org/officeDocument/2006/relationships/hyperlink" Target="http://www.tonergenbrug.dk/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2.jpeg"/><Relationship Id="rId35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A48C9-770A-4926-8480-1CA0148DD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DE975371</Template>
  <TotalTime>578</TotalTime>
  <Pages>3</Pages>
  <Words>2028</Words>
  <Characters>12372</Characters>
  <Application>Microsoft Office Word</Application>
  <DocSecurity>0</DocSecurity>
  <Lines>103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[Adresse]</vt:lpstr>
    </vt:vector>
  </TitlesOfParts>
  <Company>www.skabelondesign.dk</Company>
  <LinksUpToDate>false</LinksUpToDate>
  <CharactersWithSpaces>14372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[Adresse]</dc:title>
  <dc:creator>mwi</dc:creator>
  <cp:lastModifiedBy>Windows User</cp:lastModifiedBy>
  <cp:revision>13</cp:revision>
  <cp:lastPrinted>2016-09-05T12:23:00Z</cp:lastPrinted>
  <dcterms:created xsi:type="dcterms:W3CDTF">2016-07-13T20:20:00Z</dcterms:created>
  <dcterms:modified xsi:type="dcterms:W3CDTF">2016-09-05T12:31:00Z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rrentUser">
    <vt:lpwstr>mwi</vt:lpwstr>
  </property>
  <property fmtid="{D5CDD505-2E9C-101B-9397-08002B2CF9AE}" pid="3" name="ContentRemapped">
    <vt:lpwstr>true</vt:lpwstr>
  </property>
</Properties>
</file>