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5937C9" w:rsidRPr="00B203F4" w:rsidTr="00195ACD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5937C9" w:rsidRPr="00B203F4" w:rsidRDefault="005937C9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5937C9" w:rsidRPr="00B203F4" w:rsidRDefault="005937C9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5937C9" w:rsidRPr="00B203F4" w:rsidRDefault="005937C9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AA682C" w:rsidRPr="00B72180" w:rsidTr="00D94AF7">
        <w:trPr>
          <w:trHeight w:val="103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682C" w:rsidRDefault="00AA682C" w:rsidP="00D94AF7">
            <w:pPr>
              <w:spacing w:line="260" w:lineRule="atLeast"/>
              <w:rPr>
                <w:noProof/>
              </w:rPr>
            </w:pPr>
          </w:p>
          <w:p w:rsidR="00AA682C" w:rsidRDefault="00AA682C" w:rsidP="00D94AF7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alt="http://www.vestfor.dk/image/image_gallery?uuid=a1eb5984-3c6c-4b86-9baa-88e4ee2a34f7&amp;groupId=10831&amp;t=1401275975619" style="width:77.2pt;height:77.2pt;visibility:visible">
                  <v:imagedata r:id="rId9" o:title="image_gallery?uuid=a1eb5984-3c6c-4b86-9baa-88e4ee2a34f7&amp;groupId=10831&amp;t=1401275975619"/>
                </v:shape>
              </w:pict>
            </w:r>
          </w:p>
          <w:p w:rsidR="00AA682C" w:rsidRPr="000A797E" w:rsidRDefault="00AA682C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82C" w:rsidRDefault="00AA682C" w:rsidP="00D94AF7">
            <w:pPr>
              <w:spacing w:line="260" w:lineRule="atLeast"/>
            </w:pPr>
            <w:r>
              <w:t>Alt øvrigt madaffald uden emballage, tilberedt og råt, knogler og ben fra kød, skaller fra æg og nø</w:t>
            </w:r>
            <w:r>
              <w:t>d</w:t>
            </w:r>
            <w:r>
              <w:t>der, afskårne blomster og blomsterløg, brugt kø</w:t>
            </w:r>
            <w:r>
              <w:t>k</w:t>
            </w:r>
            <w:r>
              <w:t>kenrulle, kaffefiltre, teposer, nedfaldsfrugt.</w:t>
            </w:r>
          </w:p>
          <w:p w:rsidR="00AA682C" w:rsidRPr="00B72180" w:rsidRDefault="00AA682C" w:rsidP="00D94AF7">
            <w:pPr>
              <w:spacing w:line="260" w:lineRule="atLeast"/>
            </w:pPr>
            <w:r w:rsidRPr="00B72180">
              <w:t xml:space="preserve"> </w:t>
            </w:r>
          </w:p>
          <w:p w:rsidR="00AA682C" w:rsidRDefault="00AA682C" w:rsidP="00D94AF7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mælke- og juicekartoner, plastikemba</w:t>
            </w:r>
            <w:r>
              <w:t>l</w:t>
            </w:r>
            <w:r>
              <w:t>lage, cigaretskodder, éngangsklude, kattegrus, aske, haveaffald, pizzabakke, dyrestrøelse.</w:t>
            </w:r>
          </w:p>
          <w:p w:rsidR="00AA682C" w:rsidRPr="003773EB" w:rsidRDefault="00AA682C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682C" w:rsidRDefault="00AA682C" w:rsidP="00D94AF7">
            <w:pPr>
              <w:rPr>
                <w:i/>
              </w:rPr>
            </w:pPr>
            <w:r>
              <w:t xml:space="preserve">Madaffald placeres i </w:t>
            </w:r>
            <w:r>
              <w:rPr>
                <w:i/>
              </w:rPr>
              <w:t>[skriv hvor beholderen står fx beholder til madaffald i kantinen, biospand i klasseværelse, biospand i kø</w:t>
            </w:r>
            <w:r>
              <w:rPr>
                <w:i/>
              </w:rPr>
              <w:t>k</w:t>
            </w:r>
            <w:r>
              <w:rPr>
                <w:i/>
              </w:rPr>
              <w:t>kenet]</w:t>
            </w:r>
          </w:p>
          <w:p w:rsidR="00AA682C" w:rsidRDefault="00AA682C" w:rsidP="00D94AF7">
            <w:pPr>
              <w:rPr>
                <w:i/>
              </w:rPr>
            </w:pPr>
          </w:p>
          <w:p w:rsidR="00AA682C" w:rsidRDefault="00AA682C" w:rsidP="00D94AF7">
            <w:pPr>
              <w:spacing w:line="260" w:lineRule="atLeast"/>
              <w:rPr>
                <w:i/>
              </w:rPr>
            </w:pPr>
            <w:r>
              <w:t>Beholderen tømmes over i co</w:t>
            </w:r>
            <w:r>
              <w:t>n</w:t>
            </w:r>
            <w:r>
              <w:t xml:space="preserve">tainer til madaffald hver dag af </w:t>
            </w:r>
            <w:r>
              <w:rPr>
                <w:i/>
              </w:rPr>
              <w:t>[skriv hvem der skal tømme den fx eleverne, teknisk servicepe</w:t>
            </w:r>
            <w:r>
              <w:rPr>
                <w:i/>
              </w:rPr>
              <w:t>r</w:t>
            </w:r>
            <w:r>
              <w:rPr>
                <w:i/>
              </w:rPr>
              <w:t>sonale]</w:t>
            </w:r>
          </w:p>
          <w:p w:rsidR="00AA682C" w:rsidRPr="00A41683" w:rsidRDefault="00AA682C" w:rsidP="00D94AF7">
            <w:pPr>
              <w:spacing w:line="260" w:lineRule="atLeast"/>
              <w:rPr>
                <w:i/>
              </w:rPr>
            </w:pPr>
          </w:p>
        </w:tc>
      </w:tr>
      <w:tr w:rsidR="00AA682C" w:rsidRPr="00B72180" w:rsidTr="00D94AF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82C" w:rsidRPr="000A797E" w:rsidRDefault="00AA682C" w:rsidP="00D94AF7">
            <w:pPr>
              <w:spacing w:line="260" w:lineRule="atLeast"/>
              <w:rPr>
                <w:b/>
              </w:rPr>
            </w:pPr>
          </w:p>
          <w:p w:rsidR="00AA682C" w:rsidRPr="000A797E" w:rsidRDefault="00AA682C" w:rsidP="00D94AF7">
            <w:pPr>
              <w:spacing w:line="260" w:lineRule="atLeast"/>
              <w:rPr>
                <w:b/>
              </w:rPr>
            </w:pPr>
            <w:r>
              <w:rPr>
                <w:noProof/>
              </w:rPr>
              <w:pict>
                <v:shape id="_x0000_i1052" type="#_x0000_t75" alt="http://www.vestfor.dk/image/image_gallery?uuid=37ab607c-b703-4559-a54b-cab7097ff410&amp;groupId=10831&amp;t=1401282376472" style="width:77.2pt;height:77.2pt;visibility:visible">
                  <v:imagedata r:id="rId10" o:title="image_gallery?uuid=37ab607c-b703-4559-a54b-cab7097ff410&amp;groupId=10831&amp;t=1401282376472"/>
                </v:shape>
              </w:pict>
            </w:r>
          </w:p>
          <w:p w:rsidR="00AA682C" w:rsidRPr="000A797E" w:rsidRDefault="00AA682C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82C" w:rsidRPr="00832C60" w:rsidRDefault="00AA682C" w:rsidP="00D94AF7">
            <w:pPr>
              <w:spacing w:line="260" w:lineRule="atLeast"/>
            </w:pPr>
            <w:r>
              <w:t>Mælke- og juicekartoner, pizzabakker, beskidt e</w:t>
            </w:r>
            <w:r>
              <w:t>m</w:t>
            </w:r>
            <w:r>
              <w:t xml:space="preserve">ballage fra madvarer, fedtet og snavset papir og pap, husdyraffald, </w:t>
            </w:r>
            <w:r w:rsidRPr="00832C60">
              <w:t>bleer, tekstiler, medicinglas og bøtter alm. elpærer, plastikflasker med faresymb</w:t>
            </w:r>
            <w:r w:rsidRPr="00832C60">
              <w:t>o</w:t>
            </w:r>
            <w:r w:rsidRPr="00832C60">
              <w:t>ler, mindre mængder ler, gips.</w:t>
            </w:r>
          </w:p>
          <w:p w:rsidR="00AA682C" w:rsidRPr="00B72180" w:rsidRDefault="00AA682C" w:rsidP="00D94AF7">
            <w:pPr>
              <w:spacing w:line="260" w:lineRule="atLeast"/>
            </w:pPr>
            <w:r w:rsidRPr="00832C60">
              <w:rPr>
                <w:b/>
              </w:rPr>
              <w:t>Nej tak til:</w:t>
            </w:r>
            <w:r w:rsidRPr="00832C60">
              <w:t xml:space="preserve"> Affaldsemner større end 1m</w:t>
            </w:r>
            <w:r w:rsidRPr="00B72180">
              <w:t xml:space="preserve"> x 0,5m x 0,5m. Det skal til brændbart storskrald.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82C" w:rsidRDefault="00AA682C" w:rsidP="00D94AF7">
            <w:pPr>
              <w:spacing w:line="260" w:lineRule="atLeast"/>
            </w:pPr>
            <w:r>
              <w:t>Brug den almindelige skrald</w:t>
            </w:r>
            <w:r>
              <w:t>e</w:t>
            </w:r>
            <w:r>
              <w:t xml:space="preserve">spand. </w:t>
            </w:r>
          </w:p>
          <w:p w:rsidR="00AA682C" w:rsidRPr="00B72180" w:rsidRDefault="00AA682C" w:rsidP="00D94AF7">
            <w:pPr>
              <w:spacing w:line="260" w:lineRule="atLeast"/>
            </w:pPr>
          </w:p>
          <w:p w:rsidR="00AA682C" w:rsidRDefault="00AA682C" w:rsidP="00D94AF7">
            <w:pPr>
              <w:spacing w:line="260" w:lineRule="atLeast"/>
            </w:pPr>
            <w:r>
              <w:t xml:space="preserve">Tømmes af </w:t>
            </w:r>
            <w:r w:rsidRPr="00421244">
              <w:rPr>
                <w:i/>
              </w:rPr>
              <w:t>[skriv hvem der tømmer fx rengøringsperson</w:t>
            </w:r>
            <w:r w:rsidRPr="00421244">
              <w:rPr>
                <w:i/>
              </w:rPr>
              <w:t>a</w:t>
            </w:r>
            <w:r w:rsidRPr="00421244">
              <w:rPr>
                <w:i/>
              </w:rPr>
              <w:t>let.]</w:t>
            </w:r>
            <w:r>
              <w:t xml:space="preserve"> </w:t>
            </w:r>
          </w:p>
          <w:p w:rsidR="00AA682C" w:rsidRDefault="00AA682C" w:rsidP="00D94AF7">
            <w:pPr>
              <w:spacing w:line="260" w:lineRule="atLeast"/>
            </w:pPr>
            <w:r>
              <w:t>C</w:t>
            </w:r>
            <w:r w:rsidRPr="00B72180">
              <w:t>ontaineren tømmes i fast rute af kommunens entreprenør</w:t>
            </w:r>
            <w:r>
              <w:t>.</w:t>
            </w:r>
          </w:p>
          <w:p w:rsidR="00AA682C" w:rsidRPr="00B72180" w:rsidRDefault="00AA682C" w:rsidP="00D94AF7">
            <w:pPr>
              <w:spacing w:line="260" w:lineRule="atLeast"/>
            </w:pPr>
          </w:p>
        </w:tc>
      </w:tr>
      <w:tr w:rsidR="00745C69" w:rsidRPr="00B72180" w:rsidTr="00246BB5">
        <w:trPr>
          <w:trHeight w:val="110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5C69" w:rsidRPr="000A797E" w:rsidRDefault="00745C69" w:rsidP="00246BB5">
            <w:pPr>
              <w:spacing w:line="260" w:lineRule="atLeast"/>
              <w:rPr>
                <w:b/>
              </w:rPr>
            </w:pPr>
          </w:p>
          <w:p w:rsidR="00745C69" w:rsidRDefault="00745C69" w:rsidP="00246BB5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 w:rsidR="008C5F01">
              <w:fldChar w:fldCharType="begin"/>
            </w:r>
            <w:r w:rsidR="008C5F01">
              <w:instrText xml:space="preserve"> INCLUDEPICTURE  "http://www.vestfor.dk/image/image_gallery?img_id=433958&amp;t=1401799868676" \* MERGEFORMATINET </w:instrText>
            </w:r>
            <w:r w:rsidR="008C5F01">
              <w:fldChar w:fldCharType="separate"/>
            </w:r>
            <w:r w:rsidR="002F7AD5">
              <w:fldChar w:fldCharType="begin"/>
            </w:r>
            <w:r w:rsidR="002F7AD5">
              <w:instrText xml:space="preserve"> INCLUDEPICTURE  "http://www.vestfor.dk/image/image_gallery?img_id=433958&amp;t=1401799868676" \* MERGEFORMATINET </w:instrText>
            </w:r>
            <w:r w:rsidR="002F7AD5">
              <w:fldChar w:fldCharType="separate"/>
            </w:r>
            <w:r w:rsidR="00AA682C">
              <w:fldChar w:fldCharType="begin"/>
            </w:r>
            <w:r w:rsidR="00AA682C">
              <w:instrText xml:space="preserve"> </w:instrText>
            </w:r>
            <w:r w:rsidR="00AA682C">
              <w:instrText>INCLUDEPICTURE  "http://www.vestfor.dk/image/image_gallery?img_id=433958&amp;t=1401799868676" \* MERGEFORMATINET</w:instrText>
            </w:r>
            <w:r w:rsidR="00AA682C">
              <w:instrText xml:space="preserve"> </w:instrText>
            </w:r>
            <w:r w:rsidR="00AA682C">
              <w:fldChar w:fldCharType="separate"/>
            </w:r>
            <w:r w:rsidR="00AA682C">
              <w:pict>
                <v:shape id="_x0000_i1025" type="#_x0000_t75" style="width:77.85pt;height:77.85pt">
                  <v:imagedata r:id="rId11" r:href="rId12"/>
                </v:shape>
              </w:pict>
            </w:r>
            <w:r w:rsidR="00AA682C">
              <w:fldChar w:fldCharType="end"/>
            </w:r>
            <w:r w:rsidR="002F7AD5">
              <w:fldChar w:fldCharType="end"/>
            </w:r>
            <w:r w:rsidR="008C5F01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745C69" w:rsidRPr="00584331" w:rsidRDefault="00745C69" w:rsidP="00246BB5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45C69" w:rsidRPr="00D865B8" w:rsidRDefault="00745C69" w:rsidP="00246BB5">
            <w:pPr>
              <w:spacing w:line="260" w:lineRule="atLeast"/>
              <w:rPr>
                <w:b/>
              </w:rPr>
            </w:pPr>
            <w:r>
              <w:t>Aviser, ugeblade, magasiner, reklamer (uden plastik emballage), breve, kuverter (også rudekuverter), brochurer, fotokopier, skrive og tegnepapir, telefo</w:t>
            </w:r>
            <w:r>
              <w:t>n</w:t>
            </w:r>
            <w:r>
              <w:t>bøger.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45C69" w:rsidRPr="00B72180" w:rsidRDefault="00745C69" w:rsidP="00246BB5">
            <w:pPr>
              <w:spacing w:line="260" w:lineRule="atLeast"/>
            </w:pPr>
            <w:r w:rsidRPr="00B72180">
              <w:t>Samles i genbrugskassen til papir, der</w:t>
            </w:r>
            <w:r>
              <w:t xml:space="preserve"> stå</w:t>
            </w:r>
            <w:r w:rsidRPr="00B72180">
              <w:t xml:space="preserve"> </w:t>
            </w:r>
            <w:r>
              <w:t xml:space="preserve">[ </w:t>
            </w:r>
            <w:r w:rsidRPr="00421244">
              <w:rPr>
                <w:i/>
              </w:rPr>
              <w:t>skriv hvor de står, f.eks. lærerværelse, kop</w:t>
            </w:r>
            <w:r w:rsidRPr="00421244">
              <w:rPr>
                <w:i/>
              </w:rPr>
              <w:t>i</w:t>
            </w:r>
            <w:r w:rsidRPr="00421244">
              <w:rPr>
                <w:i/>
              </w:rPr>
              <w:t>rum, kontorer og klasselokaler.]</w:t>
            </w:r>
          </w:p>
        </w:tc>
      </w:tr>
      <w:tr w:rsidR="00745C69" w:rsidRPr="00B72180" w:rsidTr="00246BB5">
        <w:trPr>
          <w:trHeight w:val="2121"/>
        </w:trPr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5C69" w:rsidRPr="000A797E" w:rsidRDefault="00745C69" w:rsidP="00246BB5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5C69" w:rsidRDefault="00745C69" w:rsidP="00246BB5">
            <w:r>
              <w:t>Alt fortroligt papir skal sendes til genanvendelse e</w:t>
            </w:r>
            <w:r>
              <w:t>f</w:t>
            </w:r>
            <w:r>
              <w:t>ter forudgående makulering.</w:t>
            </w:r>
          </w:p>
          <w:p w:rsidR="00745C69" w:rsidRDefault="00745C69" w:rsidP="00246BB5">
            <w:pPr>
              <w:spacing w:line="260" w:lineRule="atLeast"/>
            </w:pPr>
          </w:p>
          <w:p w:rsidR="00745C69" w:rsidRDefault="00745C69" w:rsidP="00246BB5">
            <w:pPr>
              <w:spacing w:line="260" w:lineRule="atLeast"/>
            </w:pPr>
            <w:r>
              <w:t>Hæfteklammer, clips, rudekuverter, tape accept</w:t>
            </w:r>
            <w:r>
              <w:t>e</w:t>
            </w:r>
            <w:r>
              <w:t>res.</w:t>
            </w:r>
          </w:p>
          <w:p w:rsidR="00745C69" w:rsidRDefault="00745C69" w:rsidP="00246BB5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karton, gavepapir, bøger, </w:t>
            </w:r>
            <w:r w:rsidRPr="00D865B8">
              <w:t>havregrynsp</w:t>
            </w:r>
            <w:r w:rsidRPr="00D865B8">
              <w:t>o</w:t>
            </w:r>
            <w:r w:rsidRPr="00D865B8">
              <w:t>ser, melposer og lignende, pap og æggebakker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5C69" w:rsidRPr="00785287" w:rsidRDefault="00745C69" w:rsidP="00246BB5">
            <w:pPr>
              <w:rPr>
                <w:szCs w:val="20"/>
              </w:rPr>
            </w:pPr>
            <w:r>
              <w:t xml:space="preserve">Brug makulator </w:t>
            </w:r>
            <w:r w:rsidRPr="00785287">
              <w:rPr>
                <w:i/>
              </w:rPr>
              <w:t>[skriv hvor den er placeret fx kontoret]</w:t>
            </w:r>
            <w:r>
              <w:t xml:space="preserve"> til fortr</w:t>
            </w:r>
            <w:r>
              <w:t>o</w:t>
            </w:r>
            <w:r>
              <w:t>ligt papir</w:t>
            </w:r>
          </w:p>
          <w:p w:rsidR="00745C69" w:rsidRDefault="00745C69" w:rsidP="00246BB5">
            <w:pPr>
              <w:spacing w:line="260" w:lineRule="atLeast"/>
            </w:pPr>
          </w:p>
          <w:p w:rsidR="00745C69" w:rsidRDefault="00745C69" w:rsidP="00246BB5">
            <w:pPr>
              <w:spacing w:line="260" w:lineRule="atLeast"/>
              <w:rPr>
                <w:i/>
              </w:rPr>
            </w:pPr>
            <w:r>
              <w:t>Beholderen tømmes løbende af [</w:t>
            </w:r>
            <w:r w:rsidRPr="00421244">
              <w:rPr>
                <w:i/>
              </w:rPr>
              <w:t>skriv hvem der tømmer det</w:t>
            </w:r>
            <w:r>
              <w:t xml:space="preserve"> fx </w:t>
            </w:r>
            <w:r w:rsidRPr="00421244">
              <w:rPr>
                <w:i/>
              </w:rPr>
              <w:t>Teknisk servicepersonale, re</w:t>
            </w:r>
            <w:r w:rsidRPr="00421244">
              <w:rPr>
                <w:i/>
              </w:rPr>
              <w:t>n</w:t>
            </w:r>
            <w:r>
              <w:rPr>
                <w:i/>
              </w:rPr>
              <w:t>gøringspersonalet</w:t>
            </w:r>
            <w:r w:rsidRPr="00421244">
              <w:rPr>
                <w:i/>
              </w:rPr>
              <w:t>]</w:t>
            </w:r>
          </w:p>
          <w:p w:rsidR="00AA682C" w:rsidRPr="00B72180" w:rsidRDefault="00AA682C" w:rsidP="00246BB5">
            <w:pPr>
              <w:spacing w:line="260" w:lineRule="atLeast"/>
            </w:pPr>
          </w:p>
        </w:tc>
      </w:tr>
      <w:tr w:rsidR="00515258" w:rsidRPr="00B72180" w:rsidTr="00246BB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  <w:rPr>
                <w:b/>
              </w:rPr>
            </w:pPr>
          </w:p>
          <w:p w:rsidR="00515258" w:rsidRPr="000A797E" w:rsidRDefault="00515258" w:rsidP="00246BB5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"http://www.vestfor.dk/image/image_gallery?img_id=433950&amp;t=1401792019554" \* MERGEFORMATINET </w:instrText>
            </w:r>
            <w:r>
              <w:fldChar w:fldCharType="separate"/>
            </w:r>
            <w:r w:rsidR="008C5F01">
              <w:fldChar w:fldCharType="begin"/>
            </w:r>
            <w:r w:rsidR="008C5F01">
              <w:instrText xml:space="preserve"> INCLUDEPICTURE  "http://www.vestfor.dk/image/image_gallery?img_id=433950&amp;t=1401792019554" \* MERGEFORMATINET </w:instrText>
            </w:r>
            <w:r w:rsidR="008C5F01">
              <w:fldChar w:fldCharType="separate"/>
            </w:r>
            <w:r w:rsidR="002F7AD5">
              <w:fldChar w:fldCharType="begin"/>
            </w:r>
            <w:r w:rsidR="002F7AD5">
              <w:instrText xml:space="preserve"> INCLUDEPICTURE  "http://www.vestfor.dk/image/image_gallery?img_id=433950&amp;t=1401792019554" \* MERGEFORMATINET </w:instrText>
            </w:r>
            <w:r w:rsidR="002F7AD5">
              <w:fldChar w:fldCharType="separate"/>
            </w:r>
            <w:r w:rsidR="00AA682C">
              <w:fldChar w:fldCharType="begin"/>
            </w:r>
            <w:r w:rsidR="00AA682C">
              <w:instrText xml:space="preserve"> </w:instrText>
            </w:r>
            <w:r w:rsidR="00AA682C">
              <w:instrText>INCLUDEPICTURE  "http://www.vestfor.dk/image/image_gallery?img_id=433950&amp;t=1401792019554" \* MERGEFORMATINET</w:instrText>
            </w:r>
            <w:r w:rsidR="00AA682C">
              <w:instrText xml:space="preserve"> </w:instrText>
            </w:r>
            <w:r w:rsidR="00AA682C">
              <w:fldChar w:fldCharType="separate"/>
            </w:r>
            <w:r w:rsidR="00AA682C">
              <w:pict>
                <v:shape id="_x0000_i1026" type="#_x0000_t75" style="width:77.2pt;height:77.2pt">
                  <v:imagedata r:id="rId13" r:href="rId14"/>
                </v:shape>
              </w:pict>
            </w:r>
            <w:r w:rsidR="00AA682C">
              <w:fldChar w:fldCharType="end"/>
            </w:r>
            <w:r w:rsidR="002F7AD5">
              <w:fldChar w:fldCharType="end"/>
            </w:r>
            <w:r w:rsidR="008C5F01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515258" w:rsidRPr="000A797E" w:rsidRDefault="00515258" w:rsidP="00246BB5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</w:pPr>
            <w:r>
              <w:t>Papkasser, bølgepap, paprør (uden plastpropper), andre rene papemballager, tyk karton (svarende til bagsiden af en A4-blok), æggebakker og foldema</w:t>
            </w:r>
            <w:r>
              <w:t>p</w:t>
            </w:r>
            <w:r>
              <w:t xml:space="preserve">per.  </w:t>
            </w:r>
          </w:p>
          <w:p w:rsidR="00515258" w:rsidRDefault="00515258" w:rsidP="00246BB5">
            <w:r w:rsidRPr="00B72180">
              <w:t>Husk at papkasser skal trykkes flade så de fylder mindst muligt i containeren.</w:t>
            </w:r>
          </w:p>
          <w:p w:rsidR="00515258" w:rsidRDefault="00515258" w:rsidP="00246BB5">
            <w:pPr>
              <w:spacing w:line="260" w:lineRule="atLeast"/>
            </w:pPr>
          </w:p>
          <w:p w:rsidR="00515258" w:rsidRDefault="00515258" w:rsidP="00246BB5">
            <w:pPr>
              <w:spacing w:line="260" w:lineRule="atLeast"/>
            </w:pPr>
            <w:r>
              <w:t>Hæfteklammer, tape og etiketter accepteres.</w:t>
            </w:r>
          </w:p>
          <w:p w:rsidR="00515258" w:rsidRDefault="00515258" w:rsidP="00246BB5">
            <w:pPr>
              <w:spacing w:line="260" w:lineRule="atLeast"/>
            </w:pPr>
          </w:p>
          <w:p w:rsidR="00515258" w:rsidRDefault="00515258" w:rsidP="00246BB5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plastbelagt pap og karton, fedtet og snavset pap, æsker der har været i direkte berøring med madvarer</w:t>
            </w:r>
          </w:p>
          <w:p w:rsidR="00AA682C" w:rsidRPr="008376E5" w:rsidRDefault="00AA682C" w:rsidP="00246BB5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Pr="0077419C" w:rsidRDefault="00515258" w:rsidP="00246BB5">
            <w:pPr>
              <w:spacing w:line="260" w:lineRule="atLeast"/>
            </w:pPr>
            <w:r>
              <w:rPr>
                <w:i/>
              </w:rPr>
              <w:t xml:space="preserve">[skriv hvor medarbejderne </w:t>
            </w:r>
            <w:r w:rsidRPr="00421244">
              <w:rPr>
                <w:i/>
              </w:rPr>
              <w:t>skal stille det fx samles i klasserne, papcontainer i kopirum]</w:t>
            </w:r>
            <w:r w:rsidRPr="0077419C">
              <w:t>.</w:t>
            </w:r>
          </w:p>
          <w:p w:rsidR="00515258" w:rsidRPr="0077419C" w:rsidRDefault="00515258" w:rsidP="00246BB5">
            <w:pPr>
              <w:spacing w:line="260" w:lineRule="atLeast"/>
            </w:pPr>
          </w:p>
          <w:p w:rsidR="00515258" w:rsidRDefault="00515258" w:rsidP="00246BB5">
            <w:pPr>
              <w:spacing w:line="260" w:lineRule="atLeast"/>
              <w:rPr>
                <w:i/>
              </w:rPr>
            </w:pPr>
            <w:r>
              <w:t>Beholderne t</w:t>
            </w:r>
            <w:r w:rsidRPr="0077419C">
              <w:t>ømmes løbende af [</w:t>
            </w:r>
            <w:r w:rsidRPr="00421244">
              <w:rPr>
                <w:i/>
              </w:rPr>
              <w:t>skriv hvem der tømmer fx det Tekniske Servicepersonale, rengøringspersonalet.]</w:t>
            </w:r>
          </w:p>
          <w:p w:rsidR="00515258" w:rsidRPr="000A797E" w:rsidRDefault="00515258" w:rsidP="00246BB5">
            <w:pPr>
              <w:spacing w:line="260" w:lineRule="atLeast"/>
              <w:rPr>
                <w:highlight w:val="yellow"/>
              </w:rPr>
            </w:pPr>
          </w:p>
        </w:tc>
      </w:tr>
    </w:tbl>
    <w:p w:rsidR="00AA682C" w:rsidRDefault="00AA682C">
      <w: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AA682C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AA682C" w:rsidRPr="00B203F4" w:rsidRDefault="00AA682C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AA682C" w:rsidRPr="00B203F4" w:rsidRDefault="00AA682C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AA682C" w:rsidRPr="00B203F4" w:rsidRDefault="00AA682C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3B38F8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8F8" w:rsidRDefault="003B38F8" w:rsidP="000A797E">
            <w:pPr>
              <w:spacing w:line="260" w:lineRule="atLeast"/>
              <w:rPr>
                <w:b/>
              </w:rPr>
            </w:pPr>
          </w:p>
          <w:p w:rsidR="003B38F8" w:rsidRPr="007F4851" w:rsidRDefault="003B38F8" w:rsidP="000A797E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"http://www.vestfor.dk/image/image_gallery?img_id=433934&amp;t=1401798753776"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"http://www.vestfor.dk/image/image_gallery?img_id=433934&amp;t=1401798753776"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"http://www.vestfor.dk/image/image_gallery?img_id=433934&amp;t=1401798753776"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"http://www.vestfor.dk/image/image_gallery?img_id=433934&amp;t=1401798753776"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"http://www.vestfor.dk/image/image_gallery?img_id=433934&amp;t=1401798753776" \* MERGEFORMATINET </w:instrText>
            </w:r>
            <w:r>
              <w:fldChar w:fldCharType="separate"/>
            </w:r>
            <w:r w:rsidR="00BD6949">
              <w:fldChar w:fldCharType="begin"/>
            </w:r>
            <w:r w:rsidR="00BD6949">
              <w:instrText xml:space="preserve"> INCLUDEPICTURE  "http://www.vestfor.dk/image/image_gallery?img_id=433934&amp;t=1401798753776" \* MERGEFORMATINET </w:instrText>
            </w:r>
            <w:r w:rsidR="00BD6949">
              <w:fldChar w:fldCharType="separate"/>
            </w:r>
            <w:r w:rsidR="00287B26">
              <w:fldChar w:fldCharType="begin"/>
            </w:r>
            <w:r w:rsidR="00287B26">
              <w:instrText xml:space="preserve"> INCLUDEPICTURE  "http://www.vestfor.dk/image/image_gallery?img_id=433934&amp;t=1401798753776" \* MERGEFORMATINET </w:instrText>
            </w:r>
            <w:r w:rsidR="00287B26">
              <w:fldChar w:fldCharType="separate"/>
            </w:r>
            <w:r w:rsidR="00414795">
              <w:fldChar w:fldCharType="begin"/>
            </w:r>
            <w:r w:rsidR="00414795">
              <w:instrText xml:space="preserve"> INCLUDEPICTURE  "http://www.vestfor.dk/image/image_gallery?img_id=433934&amp;t=1401798753776" \* MERGEFORMATINET </w:instrText>
            </w:r>
            <w:r w:rsidR="00414795">
              <w:fldChar w:fldCharType="separate"/>
            </w:r>
            <w:r w:rsidR="00DF35A8">
              <w:fldChar w:fldCharType="begin"/>
            </w:r>
            <w:r w:rsidR="00DF35A8">
              <w:instrText xml:space="preserve"> INCLUDEPICTURE  "http://www.vestfor.dk/image/image_gallery?img_id=433934&amp;t=1401798753776" \* MERGEFORMATINET </w:instrText>
            </w:r>
            <w:r w:rsidR="00DF35A8">
              <w:fldChar w:fldCharType="separate"/>
            </w:r>
            <w:r w:rsidR="006822AA">
              <w:fldChar w:fldCharType="begin"/>
            </w:r>
            <w:r w:rsidR="006822AA">
              <w:instrText xml:space="preserve"> INCLUDEPICTURE  "http://www.vestfor.dk/image/image_gallery?img_id=433934&amp;t=1401798753776" \* MERGEFORMATINET </w:instrText>
            </w:r>
            <w:r w:rsidR="006822AA">
              <w:fldChar w:fldCharType="separate"/>
            </w:r>
            <w:r w:rsidR="008C5F01">
              <w:fldChar w:fldCharType="begin"/>
            </w:r>
            <w:r w:rsidR="008C5F01">
              <w:instrText xml:space="preserve"> INCLUDEPICTURE  "http://www.vestfor.dk/image/image_gallery?img_id=433934&amp;t=1401798753776" \* MERGEFORMATINET </w:instrText>
            </w:r>
            <w:r w:rsidR="008C5F01">
              <w:fldChar w:fldCharType="separate"/>
            </w:r>
            <w:r w:rsidR="002F7AD5">
              <w:fldChar w:fldCharType="begin"/>
            </w:r>
            <w:r w:rsidR="002F7AD5">
              <w:instrText xml:space="preserve"> INCLUDEPICTURE  "http://www.vestfor.dk/image/image_gallery?img_id=433934&amp;t=1401798753776" \* MERGEFORMATINET </w:instrText>
            </w:r>
            <w:r w:rsidR="002F7AD5">
              <w:fldChar w:fldCharType="separate"/>
            </w:r>
            <w:r w:rsidR="00AA682C">
              <w:fldChar w:fldCharType="begin"/>
            </w:r>
            <w:r w:rsidR="00AA682C">
              <w:instrText xml:space="preserve"> </w:instrText>
            </w:r>
            <w:r w:rsidR="00AA682C">
              <w:instrText>INCLUDEPICTURE  "http://www.vestfor.dk/image/image_gallery?img_id=433934&amp;t=1401798753776" \* MERGEFORMATINET</w:instrText>
            </w:r>
            <w:r w:rsidR="00AA682C">
              <w:instrText xml:space="preserve"> </w:instrText>
            </w:r>
            <w:r w:rsidR="00AA682C">
              <w:fldChar w:fldCharType="separate"/>
            </w:r>
            <w:r w:rsidR="00AA682C">
              <w:pict>
                <v:shape id="_x0000_i1027" type="#_x0000_t75" style="width:77.2pt;height:77.2pt">
                  <v:imagedata r:id="rId15" r:href="rId16"/>
                </v:shape>
              </w:pict>
            </w:r>
            <w:r w:rsidR="00AA682C">
              <w:fldChar w:fldCharType="end"/>
            </w:r>
            <w:r w:rsidR="002F7AD5">
              <w:fldChar w:fldCharType="end"/>
            </w:r>
            <w:r w:rsidR="008C5F01">
              <w:fldChar w:fldCharType="end"/>
            </w:r>
            <w:r w:rsidR="006822AA">
              <w:fldChar w:fldCharType="end"/>
            </w:r>
            <w:r w:rsidR="00DF35A8">
              <w:fldChar w:fldCharType="end"/>
            </w:r>
            <w:r w:rsidR="00414795">
              <w:fldChar w:fldCharType="end"/>
            </w:r>
            <w:r w:rsidR="00287B26">
              <w:fldChar w:fldCharType="end"/>
            </w:r>
            <w:r w:rsidR="00BD6949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9DC" w:rsidRDefault="008A69DC" w:rsidP="008A69DC">
            <w:pPr>
              <w:spacing w:line="260" w:lineRule="atLeast"/>
            </w:pPr>
            <w:r w:rsidRPr="007F4851">
              <w:t>Konservesdåser</w:t>
            </w:r>
            <w:r>
              <w:t>, øl- og sodavandsdåser uden pant, metallåg fra fx glas, kapsler, gryder og pander, f</w:t>
            </w:r>
            <w:r>
              <w:t>o</w:t>
            </w:r>
            <w:r>
              <w:t>liebakker, kaffekapsler, bestik, køkkenknive, sakse, fyrfadslysholdere, staniol/sølvpapir, øvrigt jern og metal.</w:t>
            </w:r>
          </w:p>
          <w:p w:rsidR="008A69DC" w:rsidRDefault="008A69DC" w:rsidP="008A69DC">
            <w:pPr>
              <w:spacing w:line="260" w:lineRule="atLeast"/>
            </w:pPr>
            <w:r>
              <w:t>Du skal tømme emballage helt for madvarer eller andet. Du behøver ikke at skylle det.</w:t>
            </w:r>
            <w:r w:rsidRPr="007F4851">
              <w:t xml:space="preserve"> </w:t>
            </w:r>
          </w:p>
          <w:p w:rsidR="008A69DC" w:rsidRDefault="008A69DC" w:rsidP="008A69DC">
            <w:pPr>
              <w:spacing w:line="260" w:lineRule="atLeast"/>
            </w:pPr>
          </w:p>
          <w:p w:rsidR="008A69DC" w:rsidRDefault="008A69DC" w:rsidP="006268FA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Metal der indeholder elektronik, spra</w:t>
            </w:r>
            <w:r>
              <w:t>y</w:t>
            </w:r>
            <w:r>
              <w:t>dåser, chips poser, frostposer, kaffeposer</w:t>
            </w:r>
          </w:p>
          <w:p w:rsidR="00AA682C" w:rsidRPr="003773EB" w:rsidRDefault="00AA682C" w:rsidP="006268FA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38F8" w:rsidRDefault="003B38F8" w:rsidP="003B613C">
            <w:pPr>
              <w:spacing w:line="260" w:lineRule="atLeast"/>
            </w:pPr>
            <w:r w:rsidRPr="007F4851">
              <w:t>Lægges i</w:t>
            </w:r>
            <w:r>
              <w:t xml:space="preserve"> beholder </w:t>
            </w:r>
            <w:r w:rsidRPr="007F4851">
              <w:t xml:space="preserve"> til metal der står</w:t>
            </w:r>
            <w:r>
              <w:t xml:space="preserve"> i  </w:t>
            </w:r>
            <w:r>
              <w:rPr>
                <w:i/>
              </w:rPr>
              <w:t>[skriv hvor den er plac</w:t>
            </w:r>
            <w:r>
              <w:rPr>
                <w:i/>
              </w:rPr>
              <w:t>e</w:t>
            </w:r>
            <w:r>
              <w:rPr>
                <w:i/>
              </w:rPr>
              <w:t>ret fx stativ uden for køkkenet, boks i køkkenskuffe]</w:t>
            </w:r>
            <w:r w:rsidRPr="00B72180">
              <w:t xml:space="preserve">. </w:t>
            </w:r>
          </w:p>
          <w:p w:rsidR="00F27BD4" w:rsidRDefault="00F27BD4" w:rsidP="003B613C">
            <w:pPr>
              <w:spacing w:line="260" w:lineRule="atLeast"/>
            </w:pPr>
          </w:p>
          <w:p w:rsidR="003B38F8" w:rsidRPr="002E4163" w:rsidRDefault="003B38F8" w:rsidP="00515258">
            <w:pPr>
              <w:spacing w:line="260" w:lineRule="atLeast"/>
              <w:rPr>
                <w:i/>
              </w:rPr>
            </w:pPr>
          </w:p>
        </w:tc>
      </w:tr>
      <w:tr w:rsidR="00515258" w:rsidRPr="007F4851" w:rsidTr="00246BB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  <w:rPr>
                <w:b/>
              </w:rPr>
            </w:pPr>
          </w:p>
          <w:p w:rsidR="00515258" w:rsidRDefault="00AA682C" w:rsidP="00246BB5">
            <w:pPr>
              <w:spacing w:line="260" w:lineRule="atLeast"/>
              <w:rPr>
                <w:noProof/>
              </w:rPr>
            </w:pPr>
            <w:r>
              <w:pict>
                <v:shape id="_x0000_i1028" type="#_x0000_t75" style="width:79.15pt;height:79.15pt">
                  <v:imagedata r:id="rId17" o:title="PLAST_JPG_HVID_MED_TITEL"/>
                </v:shape>
              </w:pict>
            </w:r>
          </w:p>
          <w:p w:rsidR="00515258" w:rsidRPr="007F4851" w:rsidRDefault="00515258" w:rsidP="00246BB5">
            <w:pPr>
              <w:pStyle w:val="Billedtekst"/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</w:pPr>
            <w:r>
              <w:t>Plastikemballage fra kød, grønt og frugt (helt tømt for indhold),låg, bøtter, plastikflasker, dunke, plas</w:t>
            </w:r>
            <w:r>
              <w:t>t</w:t>
            </w:r>
            <w:r>
              <w:t>folie, plastikposer, husholdningsfilm, legetøj (ikke elektronisk og det må ikke indeholder PVC), bobl</w:t>
            </w:r>
            <w:r>
              <w:t>e</w:t>
            </w:r>
            <w:r>
              <w:t xml:space="preserve">plast, DVD´er og CD´er, omslag fra DVD´er og CD´er. </w:t>
            </w:r>
          </w:p>
          <w:p w:rsidR="00515258" w:rsidRDefault="00515258" w:rsidP="00246BB5">
            <w:pPr>
              <w:spacing w:line="260" w:lineRule="atLeast"/>
            </w:pPr>
          </w:p>
          <w:p w:rsidR="00515258" w:rsidRDefault="00515258" w:rsidP="00246BB5">
            <w:pPr>
              <w:spacing w:line="260" w:lineRule="atLeast"/>
            </w:pPr>
            <w:r w:rsidRPr="007F4851">
              <w:t>Flasker og dunke skal være tomme, sk</w:t>
            </w:r>
            <w:r>
              <w:t>yllede, uden låg og må ikke være mærket med orange faresy</w:t>
            </w:r>
            <w:r>
              <w:t>m</w:t>
            </w:r>
            <w:r>
              <w:t xml:space="preserve">bol. </w:t>
            </w:r>
          </w:p>
          <w:p w:rsidR="00515258" w:rsidRDefault="00515258" w:rsidP="00246BB5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emballage fra frugt og kød af flaming</w:t>
            </w:r>
            <w:r>
              <w:t>o</w:t>
            </w:r>
            <w:r>
              <w:t>lignende plastik, madrester, kødsaft, frugtsaft, video og kassettebånd, flamingo, medicinemballage, gummi, Margretheskåle og andet melamin, PVC</w:t>
            </w:r>
          </w:p>
          <w:p w:rsidR="00AA682C" w:rsidRPr="00F00086" w:rsidRDefault="00AA682C" w:rsidP="00246BB5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</w:pPr>
            <w:r w:rsidRPr="007F4851">
              <w:t>Lægges i</w:t>
            </w:r>
            <w:r>
              <w:t xml:space="preserve"> beholder  til plast </w:t>
            </w:r>
            <w:r w:rsidRPr="007F4851">
              <w:t xml:space="preserve"> der står</w:t>
            </w:r>
            <w:r>
              <w:t xml:space="preserve"> i  </w:t>
            </w:r>
            <w:r>
              <w:rPr>
                <w:i/>
              </w:rPr>
              <w:t>[skriv hvor den er plac</w:t>
            </w:r>
            <w:r>
              <w:rPr>
                <w:i/>
              </w:rPr>
              <w:t>e</w:t>
            </w:r>
            <w:r>
              <w:rPr>
                <w:i/>
              </w:rPr>
              <w:t>ret fx stativ uden for køkkenet, stativ i kantinen boks i køkke</w:t>
            </w:r>
            <w:r>
              <w:rPr>
                <w:i/>
              </w:rPr>
              <w:t>n</w:t>
            </w:r>
            <w:r>
              <w:rPr>
                <w:i/>
              </w:rPr>
              <w:t>skuffe]</w:t>
            </w:r>
            <w:r w:rsidRPr="00B72180">
              <w:t xml:space="preserve">. </w:t>
            </w:r>
          </w:p>
          <w:p w:rsidR="00515258" w:rsidRDefault="00515258" w:rsidP="00246BB5">
            <w:pPr>
              <w:spacing w:line="260" w:lineRule="atLeast"/>
            </w:pPr>
          </w:p>
          <w:p w:rsidR="00515258" w:rsidRDefault="00515258" w:rsidP="00246BB5">
            <w:pPr>
              <w:rPr>
                <w:i/>
              </w:rPr>
            </w:pPr>
            <w:r>
              <w:t>Beholderen tømmes løbende over i plastcontainer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Teknisk serviceperson</w:t>
            </w:r>
            <w:r>
              <w:rPr>
                <w:i/>
              </w:rPr>
              <w:t>a</w:t>
            </w:r>
            <w:r>
              <w:rPr>
                <w:i/>
              </w:rPr>
              <w:t>le, køkkenpersonalet, reng</w:t>
            </w:r>
            <w:r>
              <w:rPr>
                <w:i/>
              </w:rPr>
              <w:t>ø</w:t>
            </w:r>
            <w:r>
              <w:rPr>
                <w:i/>
              </w:rPr>
              <w:t>ringspersonalet].</w:t>
            </w:r>
          </w:p>
          <w:p w:rsidR="00515258" w:rsidRPr="001D114C" w:rsidRDefault="00515258" w:rsidP="00246BB5">
            <w:pPr>
              <w:spacing w:line="260" w:lineRule="atLeast"/>
            </w:pPr>
          </w:p>
        </w:tc>
      </w:tr>
      <w:tr w:rsidR="00515258" w:rsidRPr="00B72180" w:rsidTr="00246BB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  <w:rPr>
                <w:b/>
              </w:rPr>
            </w:pPr>
          </w:p>
          <w:p w:rsidR="00515258" w:rsidRPr="000A797E" w:rsidRDefault="00515258" w:rsidP="00246BB5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"http://www.vestfor.dk/image/image_gallery?img_id=433868&amp;t=1401795037897" \* MERGEFORMATINET </w:instrText>
            </w:r>
            <w:r>
              <w:fldChar w:fldCharType="separate"/>
            </w:r>
            <w:r w:rsidR="008C5F01">
              <w:fldChar w:fldCharType="begin"/>
            </w:r>
            <w:r w:rsidR="008C5F01">
              <w:instrText xml:space="preserve"> INCLUDEPICTURE  "http://www.vestfor.dk/image/image_gallery?img_id=433868&amp;t=1401795037897" \* MERGEFORMATINET </w:instrText>
            </w:r>
            <w:r w:rsidR="008C5F01">
              <w:fldChar w:fldCharType="separate"/>
            </w:r>
            <w:r w:rsidR="002F7AD5">
              <w:fldChar w:fldCharType="begin"/>
            </w:r>
            <w:r w:rsidR="002F7AD5">
              <w:instrText xml:space="preserve"> INCLUDEPICTURE  "http://www.vestfor.dk/image/image_gallery?img_id=433868&amp;t=1401795037897" \* MERGEFORMATINET </w:instrText>
            </w:r>
            <w:r w:rsidR="002F7AD5">
              <w:fldChar w:fldCharType="separate"/>
            </w:r>
            <w:r w:rsidR="00AA682C">
              <w:fldChar w:fldCharType="begin"/>
            </w:r>
            <w:r w:rsidR="00AA682C">
              <w:instrText xml:space="preserve"> </w:instrText>
            </w:r>
            <w:r w:rsidR="00AA682C">
              <w:instrText>INCLUDEPICTURE  "http://www.vestfor.dk/image/image_gallery?img_id=433868&amp;t=1401795037897" \* MERGEFORMATINET</w:instrText>
            </w:r>
            <w:r w:rsidR="00AA682C">
              <w:instrText xml:space="preserve"> </w:instrText>
            </w:r>
            <w:r w:rsidR="00AA682C">
              <w:fldChar w:fldCharType="separate"/>
            </w:r>
            <w:r w:rsidR="00AA682C">
              <w:pict>
                <v:shape id="_x0000_i1029" type="#_x0000_t75" style="width:76.55pt;height:76.55pt">
                  <v:imagedata r:id="rId18" r:href="rId19"/>
                </v:shape>
              </w:pict>
            </w:r>
            <w:r w:rsidR="00AA682C">
              <w:fldChar w:fldCharType="end"/>
            </w:r>
            <w:r w:rsidR="002F7AD5">
              <w:fldChar w:fldCharType="end"/>
            </w:r>
            <w:r w:rsidR="008C5F01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</w:pPr>
            <w:r>
              <w:t xml:space="preserve">Glasflasker, syltetøjsglas, konservesglas, vinflasker, drikkeglas og større glasskår. </w:t>
            </w:r>
          </w:p>
          <w:p w:rsidR="00515258" w:rsidRDefault="00515258" w:rsidP="00246BB5">
            <w:pPr>
              <w:spacing w:line="260" w:lineRule="atLeast"/>
            </w:pPr>
            <w:r>
              <w:t>Glas og flasker skal være skyllet for større urenh</w:t>
            </w:r>
            <w:r>
              <w:t>e</w:t>
            </w:r>
            <w:r>
              <w:t xml:space="preserve">der og tag låget/proppen af. </w:t>
            </w:r>
          </w:p>
          <w:p w:rsidR="00515258" w:rsidRDefault="00515258" w:rsidP="00246BB5">
            <w:pPr>
              <w:spacing w:line="260" w:lineRule="atLeast"/>
            </w:pPr>
          </w:p>
          <w:p w:rsidR="00515258" w:rsidRDefault="00515258" w:rsidP="00246BB5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keramik, porcelæn, ildfast glas, glasskår der er fejet op fra gulvet, glaskunst, vaser og skåle, stentøj, elpærer, kander. </w:t>
            </w:r>
          </w:p>
          <w:p w:rsidR="00515258" w:rsidRPr="00B72180" w:rsidRDefault="00515258" w:rsidP="00246BB5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</w:pPr>
            <w:r>
              <w:t xml:space="preserve">Lægges i beholder til glas i </w:t>
            </w:r>
            <w:r w:rsidRPr="00421244">
              <w:rPr>
                <w:sz w:val="22"/>
              </w:rPr>
              <w:t>[</w:t>
            </w:r>
            <w:r w:rsidRPr="00421244">
              <w:rPr>
                <w:i/>
              </w:rPr>
              <w:t>skriv hvor kasserne er placeret fx lærerkøkken eller skolekø</w:t>
            </w:r>
            <w:r w:rsidRPr="00421244">
              <w:rPr>
                <w:i/>
              </w:rPr>
              <w:t>k</w:t>
            </w:r>
            <w:r w:rsidRPr="00421244">
              <w:rPr>
                <w:i/>
              </w:rPr>
              <w:t>ken.</w:t>
            </w:r>
            <w:r w:rsidRPr="0077419C">
              <w:t>]</w:t>
            </w:r>
          </w:p>
          <w:p w:rsidR="00515258" w:rsidRDefault="00515258" w:rsidP="00246BB5">
            <w:pPr>
              <w:spacing w:line="260" w:lineRule="atLeast"/>
            </w:pPr>
          </w:p>
          <w:p w:rsidR="00515258" w:rsidRDefault="00515258" w:rsidP="00246BB5">
            <w:pPr>
              <w:rPr>
                <w:i/>
              </w:rPr>
            </w:pPr>
            <w:r>
              <w:t>Beholderen tømmes løbende over i glascontainer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køkkenpersonalet, re</w:t>
            </w:r>
            <w:r>
              <w:rPr>
                <w:i/>
              </w:rPr>
              <w:t>n</w:t>
            </w:r>
            <w:r>
              <w:rPr>
                <w:i/>
              </w:rPr>
              <w:t>gøringspersonalet].</w:t>
            </w:r>
          </w:p>
          <w:p w:rsidR="00AA682C" w:rsidRPr="00B72180" w:rsidRDefault="00AA682C" w:rsidP="00246BB5"/>
        </w:tc>
      </w:tr>
      <w:tr w:rsidR="00515258" w:rsidRPr="00B72180" w:rsidTr="00246BB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  <w:rPr>
                <w:b/>
              </w:rPr>
            </w:pPr>
          </w:p>
          <w:p w:rsidR="00515258" w:rsidRDefault="00AA682C" w:rsidP="00246BB5">
            <w:pPr>
              <w:spacing w:line="260" w:lineRule="atLeast"/>
              <w:rPr>
                <w:b/>
              </w:rPr>
            </w:pPr>
            <w:r>
              <w:pict>
                <v:shape id="_x0000_i1030" type="#_x0000_t75" style="width:73.3pt;height:73.3pt">
                  <v:imagedata r:id="rId20" o:title="DE GODE TING_JPG_HVID_MED_TITEL"/>
                </v:shape>
              </w:pict>
            </w:r>
          </w:p>
          <w:p w:rsidR="00515258" w:rsidRPr="00421244" w:rsidRDefault="00515258" w:rsidP="00246BB5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</w:pPr>
            <w:r w:rsidRPr="00B72180">
              <w:t>Ringbind, krus, urtepotteskjulere, glaskander fra ka</w:t>
            </w:r>
            <w:r w:rsidRPr="00B72180">
              <w:t>f</w:t>
            </w:r>
            <w:r w:rsidRPr="00B72180">
              <w:t>femaskiner, kasserede kontorartikler osv.</w:t>
            </w:r>
          </w:p>
          <w:p w:rsidR="00515258" w:rsidRDefault="00515258" w:rsidP="00246BB5">
            <w:pPr>
              <w:spacing w:line="260" w:lineRule="atLeast"/>
            </w:pPr>
          </w:p>
          <w:p w:rsidR="00515258" w:rsidRPr="00B72180" w:rsidRDefault="00515258" w:rsidP="00246BB5">
            <w:pPr>
              <w:pStyle w:val="NormalWeb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Default="00515258" w:rsidP="00246BB5">
            <w:pPr>
              <w:spacing w:line="260" w:lineRule="atLeast"/>
            </w:pPr>
            <w:r w:rsidRPr="00B72180">
              <w:t xml:space="preserve">Ting der kan genbruges stilles </w:t>
            </w:r>
            <w:r w:rsidRPr="0077419C">
              <w:t>[</w:t>
            </w:r>
            <w:r w:rsidRPr="00421244">
              <w:rPr>
                <w:i/>
              </w:rPr>
              <w:t>skriv hvor fx på hylde i kop</w:t>
            </w:r>
            <w:r w:rsidRPr="00421244">
              <w:rPr>
                <w:i/>
              </w:rPr>
              <w:t>i</w:t>
            </w:r>
            <w:r w:rsidRPr="00421244">
              <w:rPr>
                <w:i/>
              </w:rPr>
              <w:t>rum]</w:t>
            </w:r>
            <w:r w:rsidRPr="00B72180">
              <w:t xml:space="preserve">, hvor kollegaer kan hente og genbruge det. </w:t>
            </w:r>
          </w:p>
          <w:p w:rsidR="00515258" w:rsidRPr="00B72180" w:rsidRDefault="00515258" w:rsidP="00246BB5">
            <w:pPr>
              <w:spacing w:line="260" w:lineRule="atLeast"/>
            </w:pPr>
          </w:p>
        </w:tc>
      </w:tr>
      <w:tr w:rsidR="00515258" w:rsidRPr="00B72180" w:rsidTr="00246BB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Pr="00A81AA0" w:rsidRDefault="00515258" w:rsidP="00246BB5">
            <w:pPr>
              <w:spacing w:line="260" w:lineRule="atLeast"/>
              <w:rPr>
                <w:b/>
              </w:rPr>
            </w:pPr>
            <w:r w:rsidRPr="00A81AA0">
              <w:rPr>
                <w:b/>
              </w:rPr>
              <w:t>Tonerpatroner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Pr="00A81AA0" w:rsidRDefault="00515258" w:rsidP="00246BB5">
            <w:pPr>
              <w:spacing w:line="260" w:lineRule="atLeast"/>
            </w:pPr>
            <w:r w:rsidRPr="00A81AA0">
              <w:t>Tonerpatroner kan bortskaffes gratis. Blandede t</w:t>
            </w:r>
            <w:r w:rsidRPr="00A81AA0">
              <w:t>o</w:t>
            </w:r>
            <w:r w:rsidRPr="00A81AA0">
              <w:t xml:space="preserve">ner kontakt </w:t>
            </w:r>
            <w:hyperlink r:id="rId21" w:history="1">
              <w:r w:rsidRPr="00A81AA0">
                <w:rPr>
                  <w:rStyle w:val="Hyperlink"/>
                </w:rPr>
                <w:t>genbrugstroner.dk</w:t>
              </w:r>
            </w:hyperlink>
            <w:r w:rsidRPr="00A81AA0">
              <w:t xml:space="preserve"> eller </w:t>
            </w:r>
            <w:hyperlink r:id="rId22" w:history="1">
              <w:r w:rsidRPr="00A81AA0">
                <w:rPr>
                  <w:rStyle w:val="Hyperlink"/>
                </w:rPr>
                <w:t>tonerge</w:t>
              </w:r>
              <w:r w:rsidRPr="00A81AA0">
                <w:rPr>
                  <w:rStyle w:val="Hyperlink"/>
                </w:rPr>
                <w:t>n</w:t>
              </w:r>
              <w:r w:rsidRPr="00A81AA0">
                <w:rPr>
                  <w:rStyle w:val="Hyperlink"/>
                </w:rPr>
                <w:t>brug.dk.</w:t>
              </w:r>
            </w:hyperlink>
            <w:r w:rsidRPr="00A81AA0">
              <w:t xml:space="preserve"> </w:t>
            </w:r>
          </w:p>
          <w:p w:rsidR="00515258" w:rsidRDefault="00515258" w:rsidP="00246BB5">
            <w:pPr>
              <w:spacing w:line="260" w:lineRule="atLeast"/>
              <w:rPr>
                <w:rFonts w:ascii="Calibri" w:hAnsi="Calibri"/>
                <w:color w:val="181615"/>
                <w:sz w:val="22"/>
                <w:szCs w:val="22"/>
              </w:rPr>
            </w:pPr>
            <w:r w:rsidRPr="00A81AA0">
              <w:rPr>
                <w:rFonts w:ascii="Calibri" w:hAnsi="Calibri"/>
                <w:color w:val="181615"/>
                <w:sz w:val="22"/>
                <w:szCs w:val="22"/>
              </w:rPr>
              <w:t>Flere producenter tager deres egne produkter retur til genanvendelse.</w:t>
            </w:r>
          </w:p>
          <w:p w:rsidR="00AA682C" w:rsidRPr="00A81AA0" w:rsidRDefault="00AA682C" w:rsidP="00246BB5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258" w:rsidRPr="00A81AA0" w:rsidRDefault="00515258" w:rsidP="00246BB5">
            <w:pPr>
              <w:spacing w:line="260" w:lineRule="atLeast"/>
            </w:pPr>
            <w:r w:rsidRPr="00A81AA0">
              <w:t>Tonerpatroner placeres i [</w:t>
            </w:r>
            <w:r w:rsidRPr="00A81AA0">
              <w:rPr>
                <w:i/>
              </w:rPr>
              <w:t xml:space="preserve">skriv hvor fx på hylde i kopirum og skriv hvem der skal sendes dem retur. </w:t>
            </w:r>
            <w:r w:rsidRPr="00A81AA0">
              <w:t xml:space="preserve"> </w:t>
            </w:r>
          </w:p>
        </w:tc>
      </w:tr>
    </w:tbl>
    <w:p w:rsidR="00AA682C" w:rsidRDefault="00AA682C">
      <w: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AA682C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AA682C" w:rsidRPr="00B203F4" w:rsidRDefault="00AA682C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AA682C" w:rsidRPr="00B203F4" w:rsidRDefault="00AA682C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AA682C" w:rsidRPr="00B203F4" w:rsidRDefault="00AA682C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6822AA" w:rsidRPr="00B72180" w:rsidTr="00246BB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2AA" w:rsidRDefault="006822AA" w:rsidP="00246BB5">
            <w:pPr>
              <w:spacing w:line="260" w:lineRule="atLeast"/>
              <w:rPr>
                <w:b/>
              </w:rPr>
            </w:pPr>
          </w:p>
          <w:p w:rsidR="006822AA" w:rsidRDefault="00AA682C" w:rsidP="00246BB5">
            <w:pPr>
              <w:spacing w:line="260" w:lineRule="atLeast"/>
              <w:rPr>
                <w:b/>
              </w:rPr>
            </w:pPr>
            <w:r>
              <w:pict>
                <v:shape id="_x0000_i1033" type="#_x0000_t75" style="width:75.9pt;height:75.9pt">
                  <v:imagedata r:id="rId23" o:title="STORSKRALD_JPG_HVID_MED_TITEL"/>
                </v:shape>
              </w:pict>
            </w:r>
          </w:p>
          <w:p w:rsidR="006822AA" w:rsidRPr="00421244" w:rsidRDefault="006822AA" w:rsidP="00246BB5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2AA" w:rsidRPr="00B72180" w:rsidRDefault="006822AA" w:rsidP="00246BB5">
            <w:pPr>
              <w:spacing w:line="260" w:lineRule="atLeast"/>
            </w:pPr>
            <w:r w:rsidRPr="00B72180">
              <w:t>Kontormøbler, skriveborde, stole, spånplader, tæ</w:t>
            </w:r>
            <w:r w:rsidRPr="00B72180">
              <w:t>p</w:t>
            </w:r>
            <w:r w:rsidRPr="00B72180">
              <w:t>per og restaffald større end 1m x 0,5m x 0,5m.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2AA" w:rsidRDefault="006822AA" w:rsidP="00246BB5">
            <w:r>
              <w:t>Større t</w:t>
            </w:r>
            <w:r w:rsidRPr="00B72180">
              <w:t>ing, som ikke kan ge</w:t>
            </w:r>
            <w:r w:rsidRPr="00B72180">
              <w:t>n</w:t>
            </w:r>
            <w:r w:rsidRPr="00B72180">
              <w:t>bruges internt, indsamles</w:t>
            </w:r>
            <w:r>
              <w:t xml:space="preserve"> i a</w:t>
            </w:r>
            <w:r>
              <w:t>f</w:t>
            </w:r>
            <w:r>
              <w:t xml:space="preserve">faldsrum. </w:t>
            </w:r>
          </w:p>
          <w:p w:rsidR="006822AA" w:rsidRDefault="006822AA" w:rsidP="00246BB5"/>
          <w:p w:rsidR="006822AA" w:rsidRDefault="006822AA" w:rsidP="00246BB5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</w:t>
            </w:r>
            <w:r w:rsidRPr="004717D0">
              <w:t>]</w:t>
            </w:r>
            <w:r>
              <w:t xml:space="preserve"> for aftale om afhentning.</w:t>
            </w:r>
          </w:p>
          <w:p w:rsidR="00AA682C" w:rsidRPr="00B72180" w:rsidRDefault="00AA682C" w:rsidP="00246BB5">
            <w:pPr>
              <w:spacing w:line="260" w:lineRule="atLeast"/>
            </w:pPr>
          </w:p>
        </w:tc>
      </w:tr>
      <w:tr w:rsidR="005937C9" w:rsidRPr="00B72180" w:rsidTr="00195AC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37C9" w:rsidRDefault="005937C9" w:rsidP="00195ACD">
            <w:pPr>
              <w:spacing w:line="260" w:lineRule="atLeast"/>
              <w:rPr>
                <w:b/>
              </w:rPr>
            </w:pPr>
          </w:p>
          <w:p w:rsidR="005937C9" w:rsidRDefault="00AA682C" w:rsidP="00195ACD">
            <w:pPr>
              <w:spacing w:line="260" w:lineRule="atLeas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pict>
                <v:shape id="_x0000_i1034" type="#_x0000_t75" style="width:73.3pt;height:73.3pt">
                  <v:imagedata r:id="rId24" o:title=""/>
                </v:shape>
              </w:pict>
            </w:r>
          </w:p>
          <w:p w:rsidR="006268FA" w:rsidRPr="006268FA" w:rsidRDefault="006268FA" w:rsidP="006268FA">
            <w:pPr>
              <w:spacing w:line="260" w:lineRule="atLeast"/>
              <w:jc w:val="center"/>
              <w:rPr>
                <w:b/>
              </w:rPr>
            </w:pPr>
            <w:r>
              <w:rPr>
                <w:b/>
              </w:rPr>
              <w:t>Deponi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37C9" w:rsidRPr="00B72180" w:rsidRDefault="005937C9" w:rsidP="00195ACD">
            <w:pPr>
              <w:spacing w:line="260" w:lineRule="atLeast"/>
            </w:pPr>
            <w:r w:rsidRPr="00B72180">
              <w:t>Glaskander fra kaffemaskiner, trykimprægneret</w:t>
            </w:r>
            <w:r>
              <w:t xml:space="preserve"> og andet udendørs</w:t>
            </w:r>
            <w:r w:rsidRPr="00B72180">
              <w:t xml:space="preserve"> træ, større mængder porcelæn og keramik, blød pvc (f.eks. persienner, dækkeservie</w:t>
            </w:r>
            <w:r w:rsidRPr="00B72180">
              <w:t>t</w:t>
            </w:r>
            <w:r w:rsidRPr="00B72180">
              <w:t>ter, skrivebordsunderlag, regntøj, haveslanger, voksdug), sto</w:t>
            </w:r>
            <w:r>
              <w:t>re spejle.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37C9" w:rsidRPr="00B72180" w:rsidRDefault="005937C9" w:rsidP="00195ACD">
            <w:pPr>
              <w:spacing w:line="260" w:lineRule="atLeast"/>
            </w:pPr>
            <w:r>
              <w:t>Kontakt [</w:t>
            </w:r>
            <w:r w:rsidRPr="004717D0">
              <w:t>skriv hvem der skal kontaktes på skolen</w:t>
            </w:r>
            <w:r>
              <w:t xml:space="preserve"> fx </w:t>
            </w:r>
            <w:r w:rsidRPr="004717D0">
              <w:t>Teknisk Servicepersonale]</w:t>
            </w:r>
            <w:r>
              <w:t xml:space="preserve"> for aftale om afhentning.</w:t>
            </w:r>
          </w:p>
        </w:tc>
      </w:tr>
      <w:tr w:rsidR="00312F13" w:rsidRPr="00421244" w:rsidTr="008E180A"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F13" w:rsidRDefault="00312F13" w:rsidP="00246BB5">
            <w:pPr>
              <w:spacing w:line="260" w:lineRule="atLeast"/>
              <w:rPr>
                <w:b/>
              </w:rPr>
            </w:pPr>
          </w:p>
          <w:p w:rsidR="00312F13" w:rsidRPr="00421244" w:rsidRDefault="00AA682C" w:rsidP="00246BB5">
            <w:pPr>
              <w:spacing w:line="260" w:lineRule="atLeast"/>
              <w:rPr>
                <w:b/>
              </w:rPr>
            </w:pPr>
            <w:r>
              <w:pict>
                <v:shape id="_x0000_i1035" type="#_x0000_t75" style="width:75.9pt;height:75.9pt">
                  <v:imagedata r:id="rId25" o:title="SMAAT ELEKTRONIK_JPG_HVID_MED_TITEL"/>
                </v:shape>
              </w:pict>
            </w:r>
          </w:p>
          <w:p w:rsidR="00312F13" w:rsidRDefault="00312F13" w:rsidP="00246BB5">
            <w:pPr>
              <w:spacing w:line="260" w:lineRule="atLeast"/>
              <w:rPr>
                <w:b/>
              </w:rPr>
            </w:pPr>
          </w:p>
          <w:p w:rsidR="00312F13" w:rsidRDefault="00312F13" w:rsidP="00246BB5">
            <w:pPr>
              <w:spacing w:line="260" w:lineRule="atLeast"/>
              <w:rPr>
                <w:b/>
              </w:rPr>
            </w:pPr>
          </w:p>
          <w:p w:rsidR="00312F13" w:rsidRPr="00421244" w:rsidRDefault="00312F13" w:rsidP="00246BB5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F13" w:rsidRPr="004717D0" w:rsidRDefault="00312F13" w:rsidP="00246BB5">
            <w:pPr>
              <w:spacing w:line="260" w:lineRule="atLeast"/>
            </w:pPr>
            <w:r w:rsidRPr="00B72180">
              <w:t>Kaffemaskiner, elkedler, regnemaskiner, PC’ere, skærme, printere, kopimaskiner, telefoner, lamper (også lysstofrør), lavenergipærer, køleskabe, frys</w:t>
            </w:r>
            <w:r w:rsidRPr="00B72180">
              <w:t>e</w:t>
            </w:r>
            <w:r w:rsidRPr="00B72180">
              <w:t>re, tyveri- og brandalarmer, husholdningsapparater</w:t>
            </w:r>
            <w:r>
              <w:t xml:space="preserve"> og andre apparater med ledning, oplader og ledni</w:t>
            </w:r>
            <w:r>
              <w:t>n</w:t>
            </w:r>
            <w:r>
              <w:t>ger til elektronik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F13" w:rsidRPr="004717D0" w:rsidRDefault="00312F13" w:rsidP="00246BB5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Servicepersonale]</w:t>
            </w:r>
            <w:r>
              <w:t xml:space="preserve"> for aftale om afhentning.</w:t>
            </w:r>
          </w:p>
        </w:tc>
      </w:tr>
      <w:tr w:rsidR="00312F13" w:rsidTr="008E180A"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F13" w:rsidRPr="00421244" w:rsidRDefault="00312F13" w:rsidP="00246BB5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F13" w:rsidRDefault="00312F13" w:rsidP="00246BB5">
            <w:pPr>
              <w:spacing w:line="260" w:lineRule="atLeast"/>
            </w:pPr>
            <w:r>
              <w:t>Defekt it-udstyr indeholdende person følsomme o</w:t>
            </w:r>
            <w:r>
              <w:t>p</w:t>
            </w:r>
            <w:r>
              <w:t>lysninger, fx harddisk, hukommelseskort, lagring</w:t>
            </w:r>
            <w:r>
              <w:t>s</w:t>
            </w:r>
            <w:r>
              <w:t>medier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F13" w:rsidRDefault="00312F13" w:rsidP="00312F13">
            <w:pPr>
              <w:spacing w:line="260" w:lineRule="atLeast"/>
            </w:pPr>
            <w:r>
              <w:t xml:space="preserve">Skal afleveres til IT-Support på Rådhuset. </w:t>
            </w:r>
          </w:p>
          <w:p w:rsidR="00312F13" w:rsidRDefault="00312F13" w:rsidP="00312F13">
            <w:pPr>
              <w:spacing w:line="260" w:lineRule="atLeast"/>
            </w:pPr>
            <w:r>
              <w:t>Skriv til</w:t>
            </w:r>
          </w:p>
          <w:p w:rsidR="00312F13" w:rsidRDefault="00AA682C" w:rsidP="00312F13">
            <w:pPr>
              <w:spacing w:line="260" w:lineRule="atLeast"/>
            </w:pPr>
            <w:hyperlink r:id="rId26" w:history="1">
              <w:r w:rsidR="00312F13" w:rsidRPr="00643535">
                <w:rPr>
                  <w:rStyle w:val="Hyperlink"/>
                </w:rPr>
                <w:t>It-helpdisk@albertslund.dk</w:t>
              </w:r>
            </w:hyperlink>
            <w:r w:rsidR="00312F13">
              <w:t xml:space="preserve"> </w:t>
            </w:r>
          </w:p>
          <w:p w:rsidR="00312F13" w:rsidRDefault="00AA682C" w:rsidP="00312F13">
            <w:pPr>
              <w:spacing w:line="260" w:lineRule="atLeast"/>
            </w:pPr>
            <w:r>
              <w:t>for nærmere aftale.</w:t>
            </w:r>
          </w:p>
          <w:p w:rsidR="00AA682C" w:rsidRDefault="00AA682C" w:rsidP="00312F13">
            <w:pPr>
              <w:spacing w:line="260" w:lineRule="atLeast"/>
            </w:pPr>
            <w:bookmarkStart w:id="0" w:name="_GoBack"/>
            <w:bookmarkEnd w:id="0"/>
          </w:p>
        </w:tc>
      </w:tr>
      <w:tr w:rsidR="006822AA" w:rsidRPr="00B72180" w:rsidTr="00246BB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2AA" w:rsidRDefault="006822AA" w:rsidP="00246BB5">
            <w:pPr>
              <w:spacing w:line="260" w:lineRule="atLeast"/>
              <w:rPr>
                <w:b/>
              </w:rPr>
            </w:pPr>
          </w:p>
          <w:p w:rsidR="006822AA" w:rsidRPr="00421244" w:rsidRDefault="00AA682C" w:rsidP="00246BB5">
            <w:pPr>
              <w:spacing w:line="260" w:lineRule="atLeast"/>
              <w:rPr>
                <w:b/>
              </w:rPr>
            </w:pPr>
            <w:r>
              <w:pict>
                <v:shape id="_x0000_i1036" type="#_x0000_t75" style="width:75.25pt;height:75.25pt">
                  <v:imagedata r:id="rId27" o:title="FARLIGT AFFALD_JPG_HVID_MED_TITEL"/>
                </v:shape>
              </w:pic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2AA" w:rsidRDefault="006822AA" w:rsidP="00246BB5">
            <w:pPr>
              <w:spacing w:line="260" w:lineRule="atLeast"/>
            </w:pPr>
            <w:r w:rsidRPr="00B72180">
              <w:t>Alle batterier – også de genopladelige,</w:t>
            </w:r>
            <w:r>
              <w:t xml:space="preserve"> akkumulat</w:t>
            </w:r>
            <w:r>
              <w:t>o</w:t>
            </w:r>
            <w:r w:rsidR="006268FA">
              <w:t>rer, energispar</w:t>
            </w:r>
            <w:r>
              <w:t>pærer og lysstofrør, insekt- og pla</w:t>
            </w:r>
            <w:r>
              <w:t>n</w:t>
            </w:r>
            <w:r>
              <w:t xml:space="preserve">tegifte, kemikalierester, </w:t>
            </w:r>
            <w:r w:rsidRPr="00832C60">
              <w:t>kviksølvtermometre, maling og lak, olierester, plantegødning, spraydåser, olie, rester af skrappe rengøringsmidler, brandslukkere.</w:t>
            </w:r>
          </w:p>
          <w:p w:rsidR="006822AA" w:rsidRPr="00B72180" w:rsidRDefault="006822AA" w:rsidP="00246BB5">
            <w:pPr>
              <w:spacing w:line="260" w:lineRule="atLeast"/>
            </w:pPr>
          </w:p>
          <w:p w:rsidR="006822AA" w:rsidRDefault="006822AA" w:rsidP="00246BB5">
            <w:pPr>
              <w:spacing w:line="260" w:lineRule="atLeast"/>
            </w:pPr>
            <w:r w:rsidRPr="00B72180">
              <w:t>Farligt affald skal opbevares i originalemballagen, hvis muligt. Det skal dog tydeligt fremgå af emball</w:t>
            </w:r>
            <w:r w:rsidRPr="00B72180">
              <w:t>a</w:t>
            </w:r>
            <w:r w:rsidRPr="00B72180">
              <w:t>gen, hvad dunken indeholder, hvis det ikke opbev</w:t>
            </w:r>
            <w:r w:rsidRPr="00B72180">
              <w:t>a</w:t>
            </w:r>
            <w:r w:rsidRPr="00B72180">
              <w:t>res i originalemballagen.</w:t>
            </w:r>
          </w:p>
          <w:p w:rsidR="00AA682C" w:rsidRPr="00B72180" w:rsidRDefault="00AA682C" w:rsidP="00246BB5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2AA" w:rsidRPr="00B72180" w:rsidRDefault="006822AA" w:rsidP="00246BB5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</w:t>
            </w:r>
            <w:r w:rsidRPr="004717D0">
              <w:t>] for aftale om afhentning. Batterier afleveres i batteriboks på kontoret</w:t>
            </w:r>
            <w:r>
              <w:t>.</w:t>
            </w:r>
          </w:p>
        </w:tc>
      </w:tr>
    </w:tbl>
    <w:p w:rsidR="003B38F8" w:rsidRPr="003B38F8" w:rsidRDefault="003B38F8" w:rsidP="003B38F8">
      <w:pPr>
        <w:rPr>
          <w:vanish/>
        </w:rPr>
      </w:pPr>
    </w:p>
    <w:p w:rsidR="00AB0456" w:rsidRPr="00C85B84" w:rsidRDefault="00AB0456" w:rsidP="00C85B84">
      <w:pPr>
        <w:pStyle w:val="Opstilling-punkttegn"/>
        <w:numPr>
          <w:ilvl w:val="0"/>
          <w:numId w:val="0"/>
        </w:numPr>
      </w:pPr>
    </w:p>
    <w:sectPr w:rsidR="00AB0456" w:rsidRPr="00C85B84" w:rsidSect="006268FA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985" w:right="3117" w:bottom="567" w:left="1134" w:header="482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C86" w:rsidRDefault="00251C86">
      <w:r>
        <w:separator/>
      </w:r>
    </w:p>
  </w:endnote>
  <w:endnote w:type="continuationSeparator" w:id="0">
    <w:p w:rsidR="00251C86" w:rsidRDefault="00251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371CD9">
    <w:pPr>
      <w:pStyle w:val="Sidefod"/>
    </w:pPr>
    <w:r>
      <w:tab/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AA682C">
      <w:rPr>
        <w:rStyle w:val="Sidetal"/>
        <w:noProof/>
      </w:rPr>
      <w:t>3</w:t>
    </w:r>
    <w:r>
      <w:rPr>
        <w:rStyle w:val="Sidetal"/>
      </w:rPr>
      <w:fldChar w:fldCharType="end"/>
    </w:r>
    <w:r>
      <w:rPr>
        <w:rStyle w:val="Sidetal"/>
      </w:rPr>
      <w:t xml:space="preserve"> af </w:t>
    </w: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AA682C">
      <w:rPr>
        <w:rStyle w:val="Sidetal"/>
        <w:noProof/>
      </w:rPr>
      <w:t>3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AA682C" w:rsidP="00FB1CB1">
    <w:pPr>
      <w:pStyle w:val="Sidefod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9.45pt;margin-top:0;width:148.25pt;height:283.45pt;z-index:251658752;mso-position-horizontal-relative:page;mso-position-vertical:bottom;mso-position-vertical-relative:page" filled="f" stroked="f">
          <v:textbox style="mso-next-textbox:#_x0000_s2064" inset="0,0,0,0">
            <w:txbxContent>
              <w:tbl>
                <w:tblPr>
                  <w:tblW w:w="0" w:type="auto"/>
                  <w:tbl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  <w:insideH w:val="single" w:sz="4" w:space="0" w:color="FFFFFF"/>
                    <w:insideV w:val="single" w:sz="4" w:space="0" w:color="FFFFFF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722"/>
                </w:tblGrid>
                <w:tr w:rsidR="00371CD9" w:rsidRPr="000A797E" w:rsidTr="000A797E">
                  <w:trPr>
                    <w:trHeight w:hRule="exact" w:val="5670"/>
                  </w:trPr>
                  <w:tc>
                    <w:tcPr>
                      <w:tcW w:w="2722" w:type="dxa"/>
                      <w:shd w:val="clear" w:color="auto" w:fill="auto"/>
                      <w:vAlign w:val="bottom"/>
                    </w:tcPr>
                    <w:p w:rsidR="00371CD9" w:rsidRDefault="00371CD9" w:rsidP="00336ED1">
                      <w:pPr>
                        <w:pStyle w:val="Template-Adresse"/>
                      </w:pPr>
                    </w:p>
                  </w:tc>
                </w:tr>
              </w:tbl>
              <w:p w:rsidR="00371CD9" w:rsidRDefault="00371CD9" w:rsidP="00FB1CB1">
                <w:pPr>
                  <w:pStyle w:val="Template"/>
                </w:pPr>
              </w:p>
            </w:txbxContent>
          </v:textbox>
          <w10:wrap anchorx="page" anchory="page"/>
        </v:shape>
      </w:pict>
    </w:r>
  </w:p>
  <w:p w:rsidR="00371CD9" w:rsidRDefault="00371CD9" w:rsidP="00FB1CB1">
    <w:pPr>
      <w:pStyle w:val="Sidefod"/>
    </w:pPr>
  </w:p>
  <w:p w:rsidR="00371CD9" w:rsidRDefault="00371CD9" w:rsidP="00FB1CB1">
    <w:pPr>
      <w:pStyle w:val="Sidefod"/>
    </w:pPr>
  </w:p>
  <w:p w:rsidR="00371CD9" w:rsidRPr="00FB1CB1" w:rsidRDefault="00371CD9" w:rsidP="00FB1CB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C86" w:rsidRDefault="00251C86">
      <w:r>
        <w:separator/>
      </w:r>
    </w:p>
  </w:footnote>
  <w:footnote w:type="continuationSeparator" w:id="0">
    <w:p w:rsidR="00251C86" w:rsidRDefault="00251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AA682C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_HIDE3" o:spid="_x0000_s2074" type="#_x0000_t75" style="position:absolute;margin-left:530.05pt;margin-top:27.45pt;width:39.9pt;height:224.5pt;z-index:251655680;visibility:hidden;mso-wrap-distance-left:0;mso-wrap-distance-right:0;mso-position-horizontal-relative:page;mso-position-vertical-relative:page">
          <v:imagedata r:id="rId1" o:title="Albertslund_logo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371CD9" w:rsidP="006C5684">
    <w:pPr>
      <w:pStyle w:val="Sidehoved"/>
      <w:spacing w:before="80"/>
    </w:pPr>
  </w:p>
  <w:p w:rsidR="00336ED1" w:rsidRPr="00876CAE" w:rsidRDefault="00336ED1" w:rsidP="00336ED1">
    <w:pPr>
      <w:pStyle w:val="Sidehoved"/>
      <w:spacing w:before="80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D1" w:rsidRDefault="00336ED1" w:rsidP="00FB1CB1">
    <w:pPr>
      <w:pStyle w:val="Sidehoved"/>
    </w:pPr>
  </w:p>
  <w:p w:rsidR="00900A81" w:rsidRDefault="00336ED1" w:rsidP="00900A81">
    <w:pPr>
      <w:pStyle w:val="Sidehoved"/>
      <w:spacing w:before="80"/>
      <w:rPr>
        <w:b/>
        <w:sz w:val="32"/>
        <w:szCs w:val="32"/>
      </w:rPr>
    </w:pPr>
    <w:r>
      <w:rPr>
        <w:b/>
        <w:sz w:val="32"/>
        <w:szCs w:val="32"/>
      </w:rPr>
      <w:t>H</w:t>
    </w:r>
    <w:r w:rsidR="00745C69">
      <w:rPr>
        <w:b/>
        <w:sz w:val="32"/>
        <w:szCs w:val="32"/>
      </w:rPr>
      <w:t>åndtering af affald</w:t>
    </w:r>
  </w:p>
  <w:p w:rsidR="00A41683" w:rsidRPr="00745C69" w:rsidRDefault="00A41683" w:rsidP="00900A81">
    <w:pPr>
      <w:pStyle w:val="Sidehoved"/>
      <w:spacing w:before="80"/>
      <w:rPr>
        <w:i/>
        <w:sz w:val="20"/>
        <w:szCs w:val="20"/>
      </w:rPr>
    </w:pPr>
    <w:r w:rsidRPr="00745C69">
      <w:rPr>
        <w:i/>
        <w:sz w:val="20"/>
        <w:szCs w:val="20"/>
      </w:rPr>
      <w:t>Forhold der skal afklares står i kursiv</w:t>
    </w:r>
  </w:p>
  <w:p w:rsidR="00A41683" w:rsidRPr="00745C69" w:rsidRDefault="00745C69" w:rsidP="00FB1CB1">
    <w:pPr>
      <w:pStyle w:val="Sidehoved"/>
      <w:rPr>
        <w:i/>
        <w:sz w:val="20"/>
        <w:szCs w:val="20"/>
      </w:rPr>
    </w:pPr>
    <w:r>
      <w:rPr>
        <w:i/>
        <w:sz w:val="20"/>
        <w:szCs w:val="20"/>
      </w:rPr>
      <w:t>Skabelon for enheder der har egen medarbejder og som b</w:t>
    </w:r>
    <w:r w:rsidR="00414795" w:rsidRPr="00745C69">
      <w:rPr>
        <w:i/>
        <w:sz w:val="20"/>
        <w:szCs w:val="20"/>
      </w:rPr>
      <w:t>enytter genbrugsstationen til storskrald, haveaffald fx dyregården, motorspo</w:t>
    </w:r>
    <w:r>
      <w:rPr>
        <w:i/>
        <w:sz w:val="20"/>
        <w:szCs w:val="20"/>
      </w:rPr>
      <w:t>rtscenteret, badesøen, stadion.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B1CF0C2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8AEAB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BFC91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7E858A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F70612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345DA6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66023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9CC72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68D60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C84BF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47962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95D322B"/>
    <w:multiLevelType w:val="multilevel"/>
    <w:tmpl w:val="69AEB0FC"/>
    <w:lvl w:ilvl="0">
      <w:start w:val="1"/>
      <w:numFmt w:val="upperLetter"/>
      <w:lvlText w:val="%1."/>
      <w:lvlJc w:val="left"/>
      <w:pPr>
        <w:tabs>
          <w:tab w:val="num" w:pos="-3"/>
        </w:tabs>
        <w:ind w:left="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  <w:rPr>
        <w:rFonts w:hint="default"/>
      </w:rPr>
    </w:lvl>
  </w:abstractNum>
  <w:abstractNum w:abstractNumId="12">
    <w:nsid w:val="2CB72D82"/>
    <w:multiLevelType w:val="hybridMultilevel"/>
    <w:tmpl w:val="048E1E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6F16E63"/>
    <w:multiLevelType w:val="hybridMultilevel"/>
    <w:tmpl w:val="8A86D76E"/>
    <w:lvl w:ilvl="0" w:tplc="BE02F7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85664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>
    <w:nsid w:val="453711D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34E13F7"/>
    <w:multiLevelType w:val="multilevel"/>
    <w:tmpl w:val="9D8A2D1C"/>
    <w:lvl w:ilvl="0">
      <w:start w:val="1"/>
      <w:numFmt w:val="upperLetter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7">
    <w:nsid w:val="5C317FFA"/>
    <w:multiLevelType w:val="multilevel"/>
    <w:tmpl w:val="AC78EEA6"/>
    <w:lvl w:ilvl="0">
      <w:start w:val="1"/>
      <w:numFmt w:val="upperLetter"/>
      <w:lvlText w:val="%1."/>
      <w:lvlJc w:val="left"/>
      <w:pPr>
        <w:tabs>
          <w:tab w:val="num" w:pos="-363"/>
        </w:tabs>
        <w:ind w:left="-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3"/>
        </w:tabs>
        <w:ind w:left="-3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3600" w:hanging="1440"/>
      </w:pPr>
      <w:rPr>
        <w:rFonts w:hint="default"/>
      </w:rPr>
    </w:lvl>
  </w:abstractNum>
  <w:abstractNum w:abstractNumId="18">
    <w:nsid w:val="678365EA"/>
    <w:multiLevelType w:val="multilevel"/>
    <w:tmpl w:val="07802C3E"/>
    <w:lvl w:ilvl="0">
      <w:start w:val="1"/>
      <w:numFmt w:val="upperLetter"/>
      <w:pStyle w:val="Oversk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2.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2">
      <w:start w:val="1"/>
      <w:numFmt w:val="lowerLetter"/>
      <w:pStyle w:val="Overskrift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9">
    <w:nsid w:val="6B777891"/>
    <w:multiLevelType w:val="multilevel"/>
    <w:tmpl w:val="5EAC593E"/>
    <w:lvl w:ilvl="0">
      <w:start w:val="1"/>
      <w:numFmt w:val="upperLetter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0">
    <w:nsid w:val="6B795353"/>
    <w:multiLevelType w:val="hybridMultilevel"/>
    <w:tmpl w:val="F00485D8"/>
    <w:lvl w:ilvl="0" w:tplc="CF243B00">
      <w:start w:val="1"/>
      <w:numFmt w:val="bullet"/>
      <w:pStyle w:val="Normal-Tabel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871500E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9"/>
  </w:num>
  <w:num w:numId="5">
    <w:abstractNumId w:val="11"/>
  </w:num>
  <w:num w:numId="6">
    <w:abstractNumId w:val="1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1"/>
  </w:num>
  <w:num w:numId="20">
    <w:abstractNumId w:val="12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1304"/>
  <w:autoHyphenation/>
  <w:hyphenationZone w:val="14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penedFrom" w:val="AcadreAddIn"/>
    <w:docVar w:name="SaveInTemplateCenterEnabled" w:val="False"/>
  </w:docVars>
  <w:rsids>
    <w:rsidRoot w:val="003B2D94"/>
    <w:rsid w:val="00000139"/>
    <w:rsid w:val="00002600"/>
    <w:rsid w:val="000030E7"/>
    <w:rsid w:val="00024F65"/>
    <w:rsid w:val="000348C0"/>
    <w:rsid w:val="00036E46"/>
    <w:rsid w:val="000373FF"/>
    <w:rsid w:val="00037C16"/>
    <w:rsid w:val="00037F17"/>
    <w:rsid w:val="0005504B"/>
    <w:rsid w:val="000853A4"/>
    <w:rsid w:val="000A6F49"/>
    <w:rsid w:val="000A797E"/>
    <w:rsid w:val="000B5243"/>
    <w:rsid w:val="000D214C"/>
    <w:rsid w:val="000D4FEA"/>
    <w:rsid w:val="001018DF"/>
    <w:rsid w:val="0010562F"/>
    <w:rsid w:val="001120BA"/>
    <w:rsid w:val="001358C6"/>
    <w:rsid w:val="00136D9E"/>
    <w:rsid w:val="001631E9"/>
    <w:rsid w:val="001A2F89"/>
    <w:rsid w:val="001C06F9"/>
    <w:rsid w:val="001C3152"/>
    <w:rsid w:val="001F5079"/>
    <w:rsid w:val="0021084D"/>
    <w:rsid w:val="002451B7"/>
    <w:rsid w:val="0024633D"/>
    <w:rsid w:val="00251C86"/>
    <w:rsid w:val="0025221D"/>
    <w:rsid w:val="00253AFF"/>
    <w:rsid w:val="00280BEC"/>
    <w:rsid w:val="00287B26"/>
    <w:rsid w:val="0029256E"/>
    <w:rsid w:val="002C2C7A"/>
    <w:rsid w:val="002C4174"/>
    <w:rsid w:val="002D6840"/>
    <w:rsid w:val="002E508C"/>
    <w:rsid w:val="002F49D6"/>
    <w:rsid w:val="002F7AD5"/>
    <w:rsid w:val="0031178F"/>
    <w:rsid w:val="00312F13"/>
    <w:rsid w:val="003230FA"/>
    <w:rsid w:val="00324044"/>
    <w:rsid w:val="0032588C"/>
    <w:rsid w:val="00336ED1"/>
    <w:rsid w:val="003630BC"/>
    <w:rsid w:val="0037120B"/>
    <w:rsid w:val="00371CD9"/>
    <w:rsid w:val="003773EB"/>
    <w:rsid w:val="00395292"/>
    <w:rsid w:val="003B266C"/>
    <w:rsid w:val="003B2D94"/>
    <w:rsid w:val="003B2FD2"/>
    <w:rsid w:val="003B38F8"/>
    <w:rsid w:val="003C4B20"/>
    <w:rsid w:val="003C7D6D"/>
    <w:rsid w:val="004063F7"/>
    <w:rsid w:val="00414795"/>
    <w:rsid w:val="00420261"/>
    <w:rsid w:val="00423304"/>
    <w:rsid w:val="0043120A"/>
    <w:rsid w:val="0044553D"/>
    <w:rsid w:val="0048538E"/>
    <w:rsid w:val="00485679"/>
    <w:rsid w:val="004B6195"/>
    <w:rsid w:val="004C5CC1"/>
    <w:rsid w:val="004D0B9D"/>
    <w:rsid w:val="004E4410"/>
    <w:rsid w:val="004E5DD2"/>
    <w:rsid w:val="00500FE1"/>
    <w:rsid w:val="00512CED"/>
    <w:rsid w:val="0051465B"/>
    <w:rsid w:val="00515258"/>
    <w:rsid w:val="0052046E"/>
    <w:rsid w:val="00520ADB"/>
    <w:rsid w:val="00521E92"/>
    <w:rsid w:val="00531E3D"/>
    <w:rsid w:val="00552E14"/>
    <w:rsid w:val="00567CF8"/>
    <w:rsid w:val="0058523C"/>
    <w:rsid w:val="005937C9"/>
    <w:rsid w:val="005A7727"/>
    <w:rsid w:val="005B3450"/>
    <w:rsid w:val="005C1D7B"/>
    <w:rsid w:val="00603E48"/>
    <w:rsid w:val="00606308"/>
    <w:rsid w:val="006118F6"/>
    <w:rsid w:val="00613F67"/>
    <w:rsid w:val="00615EC2"/>
    <w:rsid w:val="00624B96"/>
    <w:rsid w:val="00625E22"/>
    <w:rsid w:val="006268FA"/>
    <w:rsid w:val="006308D9"/>
    <w:rsid w:val="006350AF"/>
    <w:rsid w:val="00640C9B"/>
    <w:rsid w:val="00652B8F"/>
    <w:rsid w:val="00654E4B"/>
    <w:rsid w:val="00655331"/>
    <w:rsid w:val="006613E2"/>
    <w:rsid w:val="0066347C"/>
    <w:rsid w:val="00665F85"/>
    <w:rsid w:val="006822AA"/>
    <w:rsid w:val="006941A2"/>
    <w:rsid w:val="00697C57"/>
    <w:rsid w:val="006A0303"/>
    <w:rsid w:val="006A7AC1"/>
    <w:rsid w:val="006C5684"/>
    <w:rsid w:val="006D7393"/>
    <w:rsid w:val="006E3B35"/>
    <w:rsid w:val="006E71EB"/>
    <w:rsid w:val="006E7682"/>
    <w:rsid w:val="006F4F2C"/>
    <w:rsid w:val="006F769A"/>
    <w:rsid w:val="00721C3F"/>
    <w:rsid w:val="00745C69"/>
    <w:rsid w:val="0074627B"/>
    <w:rsid w:val="0075245B"/>
    <w:rsid w:val="007543AB"/>
    <w:rsid w:val="007544CD"/>
    <w:rsid w:val="007563BF"/>
    <w:rsid w:val="007608D1"/>
    <w:rsid w:val="00770B91"/>
    <w:rsid w:val="0077419C"/>
    <w:rsid w:val="0078673A"/>
    <w:rsid w:val="0078681E"/>
    <w:rsid w:val="00790B45"/>
    <w:rsid w:val="00795828"/>
    <w:rsid w:val="00796E3C"/>
    <w:rsid w:val="00797F9F"/>
    <w:rsid w:val="007A211C"/>
    <w:rsid w:val="007A60F7"/>
    <w:rsid w:val="007B3D49"/>
    <w:rsid w:val="007C4D57"/>
    <w:rsid w:val="007E3DE5"/>
    <w:rsid w:val="007F4851"/>
    <w:rsid w:val="00806169"/>
    <w:rsid w:val="00820AC4"/>
    <w:rsid w:val="00830A0D"/>
    <w:rsid w:val="00835623"/>
    <w:rsid w:val="008376E5"/>
    <w:rsid w:val="00851998"/>
    <w:rsid w:val="0085412B"/>
    <w:rsid w:val="00855DAE"/>
    <w:rsid w:val="0086102E"/>
    <w:rsid w:val="0086799D"/>
    <w:rsid w:val="00876CAE"/>
    <w:rsid w:val="008900C9"/>
    <w:rsid w:val="0089075F"/>
    <w:rsid w:val="008A69DC"/>
    <w:rsid w:val="008B0FBA"/>
    <w:rsid w:val="008C1080"/>
    <w:rsid w:val="008C5F01"/>
    <w:rsid w:val="008E5B7B"/>
    <w:rsid w:val="008E697D"/>
    <w:rsid w:val="008F2124"/>
    <w:rsid w:val="008F6F3B"/>
    <w:rsid w:val="00900A81"/>
    <w:rsid w:val="009052CC"/>
    <w:rsid w:val="009063F5"/>
    <w:rsid w:val="00935114"/>
    <w:rsid w:val="009446F1"/>
    <w:rsid w:val="00967E5A"/>
    <w:rsid w:val="009718D3"/>
    <w:rsid w:val="00991344"/>
    <w:rsid w:val="00993A9B"/>
    <w:rsid w:val="00995A89"/>
    <w:rsid w:val="009A4D06"/>
    <w:rsid w:val="009C5FF6"/>
    <w:rsid w:val="00A02862"/>
    <w:rsid w:val="00A24A1C"/>
    <w:rsid w:val="00A35ED0"/>
    <w:rsid w:val="00A41683"/>
    <w:rsid w:val="00A658D9"/>
    <w:rsid w:val="00A81ADB"/>
    <w:rsid w:val="00A97364"/>
    <w:rsid w:val="00AA1DEF"/>
    <w:rsid w:val="00AA682C"/>
    <w:rsid w:val="00AA6DAB"/>
    <w:rsid w:val="00AB0456"/>
    <w:rsid w:val="00AB6C7F"/>
    <w:rsid w:val="00AC54AB"/>
    <w:rsid w:val="00AE33C7"/>
    <w:rsid w:val="00AF7730"/>
    <w:rsid w:val="00AF77C1"/>
    <w:rsid w:val="00B04EB3"/>
    <w:rsid w:val="00B060BF"/>
    <w:rsid w:val="00B066B4"/>
    <w:rsid w:val="00B12533"/>
    <w:rsid w:val="00B151AB"/>
    <w:rsid w:val="00B45BEA"/>
    <w:rsid w:val="00B61B27"/>
    <w:rsid w:val="00B646A5"/>
    <w:rsid w:val="00B72180"/>
    <w:rsid w:val="00B84231"/>
    <w:rsid w:val="00BA6E7F"/>
    <w:rsid w:val="00BC4384"/>
    <w:rsid w:val="00BC628D"/>
    <w:rsid w:val="00BC6384"/>
    <w:rsid w:val="00BD6949"/>
    <w:rsid w:val="00BE3F93"/>
    <w:rsid w:val="00BE710A"/>
    <w:rsid w:val="00BF4B53"/>
    <w:rsid w:val="00BF7F8D"/>
    <w:rsid w:val="00C00F21"/>
    <w:rsid w:val="00C02D80"/>
    <w:rsid w:val="00C07772"/>
    <w:rsid w:val="00C32FDF"/>
    <w:rsid w:val="00C3377E"/>
    <w:rsid w:val="00C36F0F"/>
    <w:rsid w:val="00C45CE9"/>
    <w:rsid w:val="00C50566"/>
    <w:rsid w:val="00C572F4"/>
    <w:rsid w:val="00C636D3"/>
    <w:rsid w:val="00C847CC"/>
    <w:rsid w:val="00C85B84"/>
    <w:rsid w:val="00CA7668"/>
    <w:rsid w:val="00CD3EE0"/>
    <w:rsid w:val="00CE17F2"/>
    <w:rsid w:val="00CF73DF"/>
    <w:rsid w:val="00D31E3A"/>
    <w:rsid w:val="00D4292F"/>
    <w:rsid w:val="00D431DA"/>
    <w:rsid w:val="00D60DFD"/>
    <w:rsid w:val="00D6360E"/>
    <w:rsid w:val="00D70C4A"/>
    <w:rsid w:val="00D73AAF"/>
    <w:rsid w:val="00D865B8"/>
    <w:rsid w:val="00DB0374"/>
    <w:rsid w:val="00DB2BAF"/>
    <w:rsid w:val="00DB4400"/>
    <w:rsid w:val="00DD6A76"/>
    <w:rsid w:val="00DD6E46"/>
    <w:rsid w:val="00DE22FE"/>
    <w:rsid w:val="00DF07B9"/>
    <w:rsid w:val="00DF1B9D"/>
    <w:rsid w:val="00DF35A8"/>
    <w:rsid w:val="00DF35F0"/>
    <w:rsid w:val="00DF7E01"/>
    <w:rsid w:val="00E03C41"/>
    <w:rsid w:val="00E15C80"/>
    <w:rsid w:val="00E359A2"/>
    <w:rsid w:val="00E66500"/>
    <w:rsid w:val="00E71EC1"/>
    <w:rsid w:val="00E92507"/>
    <w:rsid w:val="00EB39E8"/>
    <w:rsid w:val="00EC00E7"/>
    <w:rsid w:val="00EC5753"/>
    <w:rsid w:val="00EE483C"/>
    <w:rsid w:val="00EF03F8"/>
    <w:rsid w:val="00F00086"/>
    <w:rsid w:val="00F240DC"/>
    <w:rsid w:val="00F27BD4"/>
    <w:rsid w:val="00F347AA"/>
    <w:rsid w:val="00F45ACE"/>
    <w:rsid w:val="00F56DC1"/>
    <w:rsid w:val="00F6165E"/>
    <w:rsid w:val="00F8121D"/>
    <w:rsid w:val="00F8253E"/>
    <w:rsid w:val="00F82F3E"/>
    <w:rsid w:val="00FA636B"/>
    <w:rsid w:val="00FB1CB1"/>
    <w:rsid w:val="00FB3237"/>
    <w:rsid w:val="00FC22C3"/>
    <w:rsid w:val="00FC4E80"/>
    <w:rsid w:val="00FC50F1"/>
    <w:rsid w:val="00FC6A27"/>
    <w:rsid w:val="00FD05F1"/>
    <w:rsid w:val="00FD1BDC"/>
    <w:rsid w:val="00FE2082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0303"/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FD05F1"/>
    <w:pPr>
      <w:keepNext/>
      <w:numPr>
        <w:numId w:val="1"/>
      </w:numPr>
      <w:spacing w:line="300" w:lineRule="atLeast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036E46"/>
    <w:pPr>
      <w:keepNext/>
      <w:numPr>
        <w:ilvl w:val="1"/>
        <w:numId w:val="1"/>
      </w:numPr>
      <w:tabs>
        <w:tab w:val="clear" w:pos="717"/>
        <w:tab w:val="left" w:pos="357"/>
      </w:tabs>
      <w:ind w:left="357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05504B"/>
    <w:pPr>
      <w:keepNext/>
      <w:numPr>
        <w:ilvl w:val="2"/>
        <w:numId w:val="1"/>
      </w:numPr>
      <w:tabs>
        <w:tab w:val="clear" w:pos="1077"/>
        <w:tab w:val="left" w:pos="357"/>
      </w:tabs>
      <w:ind w:left="357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Overskrift3"/>
    <w:next w:val="Normal"/>
    <w:qFormat/>
    <w:rsid w:val="00806169"/>
    <w:pPr>
      <w:outlineLvl w:val="3"/>
    </w:pPr>
  </w:style>
  <w:style w:type="paragraph" w:styleId="Overskrift5">
    <w:name w:val="heading 5"/>
    <w:basedOn w:val="Overskrift3"/>
    <w:next w:val="Normal"/>
    <w:qFormat/>
    <w:rsid w:val="00C07772"/>
    <w:pPr>
      <w:outlineLvl w:val="4"/>
    </w:pPr>
  </w:style>
  <w:style w:type="paragraph" w:styleId="Overskrift6">
    <w:name w:val="heading 6"/>
    <w:basedOn w:val="Overskrift5"/>
    <w:next w:val="Normal"/>
    <w:qFormat/>
    <w:rsid w:val="00C07772"/>
    <w:pPr>
      <w:outlineLvl w:val="5"/>
    </w:pPr>
  </w:style>
  <w:style w:type="paragraph" w:styleId="Overskrift7">
    <w:name w:val="heading 7"/>
    <w:basedOn w:val="Overskrift6"/>
    <w:next w:val="Normal"/>
    <w:qFormat/>
    <w:rsid w:val="00C07772"/>
    <w:pPr>
      <w:outlineLvl w:val="6"/>
    </w:pPr>
  </w:style>
  <w:style w:type="paragraph" w:styleId="Overskrift8">
    <w:name w:val="heading 8"/>
    <w:basedOn w:val="Overskrift7"/>
    <w:next w:val="Normal"/>
    <w:qFormat/>
    <w:rsid w:val="00C07772"/>
    <w:pPr>
      <w:outlineLvl w:val="7"/>
    </w:pPr>
  </w:style>
  <w:style w:type="paragraph" w:styleId="Overskrift9">
    <w:name w:val="heading 9"/>
    <w:basedOn w:val="Overskrift8"/>
    <w:next w:val="Normal"/>
    <w:qFormat/>
    <w:rsid w:val="00C07772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emplate">
    <w:name w:val="Template"/>
    <w:link w:val="TemplateChar"/>
    <w:rsid w:val="00EC00E7"/>
    <w:pPr>
      <w:spacing w:line="260" w:lineRule="atLeast"/>
    </w:pPr>
    <w:rPr>
      <w:rFonts w:ascii="Arial" w:hAnsi="Arial"/>
      <w:noProof/>
      <w:sz w:val="18"/>
      <w:szCs w:val="24"/>
    </w:rPr>
  </w:style>
  <w:style w:type="paragraph" w:styleId="Sidehoved">
    <w:name w:val="header"/>
    <w:basedOn w:val="Normal"/>
    <w:semiHidden/>
    <w:rsid w:val="00520ADB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styleId="Sidefod">
    <w:name w:val="footer"/>
    <w:basedOn w:val="Normal"/>
    <w:semiHidden/>
    <w:rsid w:val="00795828"/>
    <w:pPr>
      <w:tabs>
        <w:tab w:val="left" w:pos="7632"/>
      </w:tabs>
    </w:pPr>
    <w:rPr>
      <w:sz w:val="14"/>
    </w:rPr>
  </w:style>
  <w:style w:type="table" w:styleId="Tabel-Gitter">
    <w:name w:val="Table Grid"/>
    <w:basedOn w:val="Tabel-Normal"/>
    <w:semiHidden/>
    <w:rsid w:val="007563BF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Overskrift">
    <w:name w:val="Normal - Overskrift"/>
    <w:basedOn w:val="Normal"/>
    <w:next w:val="Normal"/>
    <w:rsid w:val="00CD3EE0"/>
    <w:rPr>
      <w:b/>
    </w:rPr>
  </w:style>
  <w:style w:type="paragraph" w:customStyle="1" w:styleId="Template-DatoSagsnr">
    <w:name w:val="Template - Dato/Sagsnr"/>
    <w:basedOn w:val="Template"/>
    <w:rsid w:val="00EC00E7"/>
    <w:pPr>
      <w:spacing w:line="200" w:lineRule="atLeast"/>
    </w:pPr>
    <w:rPr>
      <w:sz w:val="14"/>
    </w:rPr>
  </w:style>
  <w:style w:type="paragraph" w:customStyle="1" w:styleId="Template-Adresse">
    <w:name w:val="Template - Adresse"/>
    <w:basedOn w:val="Template"/>
    <w:rsid w:val="00EE483C"/>
    <w:pPr>
      <w:spacing w:line="180" w:lineRule="atLeast"/>
    </w:pPr>
    <w:rPr>
      <w:sz w:val="14"/>
    </w:rPr>
  </w:style>
  <w:style w:type="paragraph" w:customStyle="1" w:styleId="Template-AdresseFed">
    <w:name w:val="Template - Adresse Fed"/>
    <w:basedOn w:val="Template-Adresse"/>
    <w:next w:val="Template-Adresse"/>
    <w:rsid w:val="00EE483C"/>
    <w:rPr>
      <w:b/>
    </w:rPr>
  </w:style>
  <w:style w:type="paragraph" w:customStyle="1" w:styleId="Template-Forvaltning">
    <w:name w:val="Template - Forvaltning"/>
    <w:basedOn w:val="Template"/>
    <w:next w:val="Template-Afdeling"/>
    <w:rsid w:val="00AA6DAB"/>
    <w:pPr>
      <w:spacing w:line="240" w:lineRule="atLeast"/>
    </w:pPr>
    <w:rPr>
      <w:b/>
      <w:sz w:val="20"/>
    </w:rPr>
  </w:style>
  <w:style w:type="paragraph" w:customStyle="1" w:styleId="Template-Afdeling">
    <w:name w:val="Template - Afdeling"/>
    <w:basedOn w:val="Template"/>
    <w:next w:val="Template"/>
    <w:rsid w:val="00AC54AB"/>
    <w:pPr>
      <w:spacing w:line="240" w:lineRule="atLeast"/>
    </w:pPr>
    <w:rPr>
      <w:sz w:val="20"/>
    </w:rPr>
  </w:style>
  <w:style w:type="character" w:customStyle="1" w:styleId="TemplateChar">
    <w:name w:val="Template Char"/>
    <w:link w:val="Template"/>
    <w:rsid w:val="00024F65"/>
    <w:rPr>
      <w:rFonts w:ascii="Arial" w:hAnsi="Arial"/>
      <w:noProof/>
      <w:sz w:val="18"/>
      <w:szCs w:val="24"/>
      <w:lang w:val="da-DK" w:eastAsia="da-DK" w:bidi="ar-SA"/>
    </w:rPr>
  </w:style>
  <w:style w:type="paragraph" w:customStyle="1" w:styleId="Normal-Sidetal">
    <w:name w:val="Normal - Sidetal"/>
    <w:basedOn w:val="Normal"/>
    <w:link w:val="Normal-SidetalChar"/>
    <w:rsid w:val="00024F65"/>
    <w:pPr>
      <w:spacing w:line="200" w:lineRule="atLeast"/>
    </w:pPr>
    <w:rPr>
      <w:sz w:val="14"/>
    </w:rPr>
  </w:style>
  <w:style w:type="character" w:customStyle="1" w:styleId="Normal-SidetalChar">
    <w:name w:val="Normal - Sidetal Char"/>
    <w:link w:val="Normal-Sidetal"/>
    <w:rsid w:val="007C4D57"/>
    <w:rPr>
      <w:rFonts w:ascii="Arial" w:hAnsi="Arial"/>
      <w:sz w:val="14"/>
      <w:szCs w:val="24"/>
      <w:lang w:val="da-DK" w:eastAsia="da-DK" w:bidi="ar-SA"/>
    </w:rPr>
  </w:style>
  <w:style w:type="paragraph" w:customStyle="1" w:styleId="Normal-StregForvaltning">
    <w:name w:val="Normal - Streg Forvaltning"/>
    <w:basedOn w:val="Template"/>
    <w:rsid w:val="00F347AA"/>
    <w:pPr>
      <w:pBdr>
        <w:bottom w:val="single" w:sz="4" w:space="1" w:color="auto"/>
      </w:pBdr>
      <w:ind w:right="2013"/>
    </w:pPr>
  </w:style>
  <w:style w:type="paragraph" w:customStyle="1" w:styleId="Normal-Dokumenttitel">
    <w:name w:val="Normal - Dokumenttitel"/>
    <w:basedOn w:val="Normal"/>
    <w:next w:val="Normal"/>
    <w:rsid w:val="0024633D"/>
    <w:pPr>
      <w:spacing w:line="360" w:lineRule="atLeast"/>
    </w:pPr>
    <w:rPr>
      <w:sz w:val="30"/>
    </w:rPr>
  </w:style>
  <w:style w:type="paragraph" w:customStyle="1" w:styleId="Template-Variabeltnavn">
    <w:name w:val="Template - Variabelt navn"/>
    <w:basedOn w:val="Template"/>
    <w:rsid w:val="00AA1DEF"/>
    <w:rPr>
      <w:b/>
      <w:color w:val="0F3F93"/>
      <w:sz w:val="32"/>
    </w:rPr>
  </w:style>
  <w:style w:type="paragraph" w:customStyle="1" w:styleId="Template-Sagsbehandler">
    <w:name w:val="Template - Sagsbehandler"/>
    <w:basedOn w:val="Template-DatoSagsnr"/>
    <w:rsid w:val="00A658D9"/>
  </w:style>
  <w:style w:type="paragraph" w:customStyle="1" w:styleId="Normal-Bold">
    <w:name w:val="Normal - Bold"/>
    <w:basedOn w:val="Normal"/>
    <w:next w:val="Normal"/>
    <w:rsid w:val="008E697D"/>
    <w:rPr>
      <w:b/>
    </w:rPr>
  </w:style>
  <w:style w:type="paragraph" w:customStyle="1" w:styleId="Normal-Bilag">
    <w:name w:val="Normal - Bilag"/>
    <w:basedOn w:val="Normal"/>
    <w:next w:val="Normal"/>
    <w:rsid w:val="009A4D06"/>
    <w:rPr>
      <w:i/>
    </w:rPr>
  </w:style>
  <w:style w:type="character" w:styleId="Fremhv">
    <w:name w:val="Emphasis"/>
    <w:qFormat/>
    <w:rsid w:val="00C07772"/>
    <w:rPr>
      <w:rFonts w:ascii="Arial" w:hAnsi="Arial"/>
      <w:i/>
      <w:iCs/>
    </w:rPr>
  </w:style>
  <w:style w:type="character" w:styleId="BesgtHyperlink">
    <w:name w:val="FollowedHyperlink"/>
    <w:semiHidden/>
    <w:rsid w:val="00C07772"/>
    <w:rPr>
      <w:rFonts w:ascii="Arial" w:hAnsi="Arial"/>
      <w:color w:val="800080"/>
      <w:u w:val="single"/>
    </w:rPr>
  </w:style>
  <w:style w:type="character" w:styleId="HTML-akronym">
    <w:name w:val="HTML Acronym"/>
    <w:semiHidden/>
    <w:rsid w:val="00C07772"/>
    <w:rPr>
      <w:rFonts w:ascii="Arial" w:hAnsi="Arial"/>
    </w:rPr>
  </w:style>
  <w:style w:type="character" w:styleId="Hyperlink">
    <w:name w:val="Hyperlink"/>
    <w:semiHidden/>
    <w:rsid w:val="00C07772"/>
    <w:rPr>
      <w:rFonts w:ascii="Arial" w:hAnsi="Arial"/>
      <w:color w:val="0000FF"/>
      <w:u w:val="single"/>
    </w:rPr>
  </w:style>
  <w:style w:type="character" w:styleId="Linjenummer">
    <w:name w:val="line number"/>
    <w:semiHidden/>
    <w:rsid w:val="00C07772"/>
    <w:rPr>
      <w:rFonts w:ascii="Arial" w:hAnsi="Arial"/>
    </w:rPr>
  </w:style>
  <w:style w:type="character" w:styleId="Sidetal">
    <w:name w:val="page number"/>
    <w:semiHidden/>
    <w:rsid w:val="00C07772"/>
    <w:rPr>
      <w:rFonts w:ascii="Arial" w:hAnsi="Arial"/>
    </w:rPr>
  </w:style>
  <w:style w:type="paragraph" w:styleId="Almindeligtekst">
    <w:name w:val="Plain Text"/>
    <w:basedOn w:val="Normal"/>
    <w:semiHidden/>
    <w:rsid w:val="00C07772"/>
    <w:rPr>
      <w:rFonts w:cs="Courier New"/>
      <w:szCs w:val="20"/>
    </w:rPr>
  </w:style>
  <w:style w:type="character" w:styleId="Strk">
    <w:name w:val="Strong"/>
    <w:qFormat/>
    <w:rsid w:val="00C07772"/>
    <w:rPr>
      <w:rFonts w:ascii="Arial" w:hAnsi="Arial"/>
      <w:b/>
      <w:bCs/>
    </w:rPr>
  </w:style>
  <w:style w:type="paragraph" w:styleId="Billedtekst">
    <w:name w:val="caption"/>
    <w:basedOn w:val="Normal"/>
    <w:next w:val="Normal"/>
    <w:qFormat/>
    <w:rsid w:val="00C07772"/>
    <w:rPr>
      <w:b/>
      <w:bCs/>
      <w:szCs w:val="20"/>
    </w:rPr>
  </w:style>
  <w:style w:type="paragraph" w:styleId="Markeringsbobletekst">
    <w:name w:val="Balloon Text"/>
    <w:basedOn w:val="Normal"/>
    <w:semiHidden/>
    <w:rsid w:val="0044553D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44553D"/>
    <w:rPr>
      <w:sz w:val="16"/>
      <w:szCs w:val="16"/>
    </w:rPr>
  </w:style>
  <w:style w:type="paragraph" w:styleId="Kommentartekst">
    <w:name w:val="annotation text"/>
    <w:basedOn w:val="Normal"/>
    <w:semiHidden/>
    <w:rsid w:val="0044553D"/>
    <w:rPr>
      <w:szCs w:val="20"/>
    </w:rPr>
  </w:style>
  <w:style w:type="paragraph" w:styleId="Kommentaremne">
    <w:name w:val="annotation subject"/>
    <w:basedOn w:val="Kommentartekst"/>
    <w:next w:val="Kommentartekst"/>
    <w:semiHidden/>
    <w:rsid w:val="0044553D"/>
    <w:rPr>
      <w:b/>
      <w:bCs/>
    </w:rPr>
  </w:style>
  <w:style w:type="paragraph" w:styleId="Dokumentoversigt">
    <w:name w:val="Document Map"/>
    <w:basedOn w:val="Normal"/>
    <w:semiHidden/>
    <w:rsid w:val="0044553D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semiHidden/>
    <w:rsid w:val="0044553D"/>
    <w:rPr>
      <w:vertAlign w:val="superscript"/>
    </w:rPr>
  </w:style>
  <w:style w:type="paragraph" w:styleId="Slutnotetekst">
    <w:name w:val="endnote text"/>
    <w:basedOn w:val="Normal"/>
    <w:semiHidden/>
    <w:rsid w:val="0044553D"/>
    <w:rPr>
      <w:szCs w:val="20"/>
    </w:rPr>
  </w:style>
  <w:style w:type="character" w:styleId="Fodnotehenvisning">
    <w:name w:val="footnote reference"/>
    <w:semiHidden/>
    <w:rsid w:val="0044553D"/>
    <w:rPr>
      <w:vertAlign w:val="superscript"/>
    </w:rPr>
  </w:style>
  <w:style w:type="paragraph" w:styleId="Fodnotetekst">
    <w:name w:val="footnote text"/>
    <w:basedOn w:val="Normal"/>
    <w:semiHidden/>
    <w:rsid w:val="0044553D"/>
    <w:rPr>
      <w:szCs w:val="20"/>
    </w:rPr>
  </w:style>
  <w:style w:type="paragraph" w:styleId="Indeks1">
    <w:name w:val="index 1"/>
    <w:basedOn w:val="Normal"/>
    <w:next w:val="Normal"/>
    <w:autoRedefine/>
    <w:semiHidden/>
    <w:rsid w:val="0044553D"/>
    <w:pPr>
      <w:ind w:left="180" w:hanging="180"/>
    </w:pPr>
  </w:style>
  <w:style w:type="paragraph" w:styleId="Indeks2">
    <w:name w:val="index 2"/>
    <w:basedOn w:val="Normal"/>
    <w:next w:val="Normal"/>
    <w:autoRedefine/>
    <w:semiHidden/>
    <w:rsid w:val="0044553D"/>
    <w:pPr>
      <w:ind w:left="360" w:hanging="180"/>
    </w:pPr>
  </w:style>
  <w:style w:type="paragraph" w:styleId="Indeks3">
    <w:name w:val="index 3"/>
    <w:basedOn w:val="Normal"/>
    <w:next w:val="Normal"/>
    <w:autoRedefine/>
    <w:semiHidden/>
    <w:rsid w:val="0044553D"/>
    <w:pPr>
      <w:ind w:left="540" w:hanging="180"/>
    </w:pPr>
  </w:style>
  <w:style w:type="paragraph" w:styleId="Indeks4">
    <w:name w:val="index 4"/>
    <w:basedOn w:val="Normal"/>
    <w:next w:val="Normal"/>
    <w:autoRedefine/>
    <w:semiHidden/>
    <w:rsid w:val="0044553D"/>
    <w:pPr>
      <w:ind w:left="720" w:hanging="180"/>
    </w:pPr>
  </w:style>
  <w:style w:type="paragraph" w:styleId="Indeks5">
    <w:name w:val="index 5"/>
    <w:basedOn w:val="Normal"/>
    <w:next w:val="Normal"/>
    <w:autoRedefine/>
    <w:semiHidden/>
    <w:rsid w:val="0044553D"/>
    <w:pPr>
      <w:ind w:left="900" w:hanging="180"/>
    </w:pPr>
  </w:style>
  <w:style w:type="paragraph" w:styleId="Indeks6">
    <w:name w:val="index 6"/>
    <w:basedOn w:val="Normal"/>
    <w:next w:val="Normal"/>
    <w:autoRedefine/>
    <w:semiHidden/>
    <w:rsid w:val="0044553D"/>
    <w:pPr>
      <w:ind w:left="1080" w:hanging="180"/>
    </w:pPr>
  </w:style>
  <w:style w:type="paragraph" w:styleId="Indeks7">
    <w:name w:val="index 7"/>
    <w:basedOn w:val="Normal"/>
    <w:next w:val="Normal"/>
    <w:autoRedefine/>
    <w:semiHidden/>
    <w:rsid w:val="0044553D"/>
    <w:pPr>
      <w:ind w:left="1260" w:hanging="180"/>
    </w:pPr>
  </w:style>
  <w:style w:type="paragraph" w:styleId="Indeks8">
    <w:name w:val="index 8"/>
    <w:basedOn w:val="Normal"/>
    <w:next w:val="Normal"/>
    <w:autoRedefine/>
    <w:semiHidden/>
    <w:rsid w:val="0044553D"/>
    <w:pPr>
      <w:ind w:left="1440" w:hanging="180"/>
    </w:pPr>
  </w:style>
  <w:style w:type="paragraph" w:styleId="Indeks9">
    <w:name w:val="index 9"/>
    <w:basedOn w:val="Normal"/>
    <w:next w:val="Normal"/>
    <w:autoRedefine/>
    <w:semiHidden/>
    <w:rsid w:val="0044553D"/>
    <w:pPr>
      <w:ind w:left="1620" w:hanging="180"/>
    </w:pPr>
  </w:style>
  <w:style w:type="paragraph" w:styleId="Indeksoverskrift">
    <w:name w:val="index heading"/>
    <w:basedOn w:val="Normal"/>
    <w:next w:val="Indeks1"/>
    <w:semiHidden/>
    <w:rsid w:val="0044553D"/>
    <w:rPr>
      <w:rFonts w:cs="Arial"/>
      <w:b/>
      <w:bCs/>
    </w:rPr>
  </w:style>
  <w:style w:type="paragraph" w:styleId="Makrotekst">
    <w:name w:val="macro"/>
    <w:semiHidden/>
    <w:rsid w:val="004455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semiHidden/>
    <w:rsid w:val="0044553D"/>
    <w:pPr>
      <w:ind w:left="180" w:hanging="180"/>
    </w:pPr>
  </w:style>
  <w:style w:type="paragraph" w:styleId="Listeoverfigurer">
    <w:name w:val="table of figures"/>
    <w:basedOn w:val="Normal"/>
    <w:next w:val="Normal"/>
    <w:semiHidden/>
    <w:rsid w:val="0044553D"/>
  </w:style>
  <w:style w:type="paragraph" w:styleId="Citatoverskrift">
    <w:name w:val="toa heading"/>
    <w:basedOn w:val="Normal"/>
    <w:next w:val="Normal"/>
    <w:semiHidden/>
    <w:rsid w:val="0044553D"/>
    <w:pPr>
      <w:spacing w:before="120"/>
    </w:pPr>
    <w:rPr>
      <w:rFonts w:cs="Arial"/>
      <w:b/>
      <w:bCs/>
      <w:sz w:val="24"/>
    </w:rPr>
  </w:style>
  <w:style w:type="paragraph" w:styleId="Indholdsfortegnelse1">
    <w:name w:val="toc 1"/>
    <w:basedOn w:val="Normal"/>
    <w:next w:val="Normal"/>
    <w:autoRedefine/>
    <w:semiHidden/>
    <w:rsid w:val="0044553D"/>
  </w:style>
  <w:style w:type="paragraph" w:styleId="Indholdsfortegnelse2">
    <w:name w:val="toc 2"/>
    <w:basedOn w:val="Normal"/>
    <w:next w:val="Normal"/>
    <w:autoRedefine/>
    <w:semiHidden/>
    <w:rsid w:val="0044553D"/>
    <w:pPr>
      <w:ind w:left="180"/>
    </w:pPr>
  </w:style>
  <w:style w:type="paragraph" w:styleId="Indholdsfortegnelse3">
    <w:name w:val="toc 3"/>
    <w:basedOn w:val="Normal"/>
    <w:next w:val="Normal"/>
    <w:autoRedefine/>
    <w:semiHidden/>
    <w:rsid w:val="0044553D"/>
    <w:pPr>
      <w:ind w:left="360"/>
    </w:pPr>
  </w:style>
  <w:style w:type="paragraph" w:styleId="Indholdsfortegnelse4">
    <w:name w:val="toc 4"/>
    <w:basedOn w:val="Normal"/>
    <w:next w:val="Normal"/>
    <w:autoRedefine/>
    <w:semiHidden/>
    <w:rsid w:val="0044553D"/>
    <w:pPr>
      <w:ind w:left="540"/>
    </w:pPr>
  </w:style>
  <w:style w:type="paragraph" w:styleId="Indholdsfortegnelse5">
    <w:name w:val="toc 5"/>
    <w:basedOn w:val="Normal"/>
    <w:next w:val="Normal"/>
    <w:autoRedefine/>
    <w:semiHidden/>
    <w:rsid w:val="0044553D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44553D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44553D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44553D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44553D"/>
    <w:pPr>
      <w:ind w:left="1440"/>
    </w:pPr>
  </w:style>
  <w:style w:type="numbering" w:styleId="111111">
    <w:name w:val="Outline List 2"/>
    <w:basedOn w:val="Ingenoversigt"/>
    <w:semiHidden/>
    <w:rsid w:val="0044553D"/>
    <w:pPr>
      <w:numPr>
        <w:numId w:val="17"/>
      </w:numPr>
    </w:pPr>
  </w:style>
  <w:style w:type="numbering" w:styleId="1ai">
    <w:name w:val="Outline List 1"/>
    <w:basedOn w:val="Ingenoversigt"/>
    <w:semiHidden/>
    <w:rsid w:val="0044553D"/>
    <w:pPr>
      <w:numPr>
        <w:numId w:val="18"/>
      </w:numPr>
    </w:pPr>
  </w:style>
  <w:style w:type="numbering" w:styleId="ArtikelSektion">
    <w:name w:val="Outline List 3"/>
    <w:basedOn w:val="Ingenoversigt"/>
    <w:semiHidden/>
    <w:rsid w:val="0044553D"/>
    <w:pPr>
      <w:numPr>
        <w:numId w:val="19"/>
      </w:numPr>
    </w:pPr>
  </w:style>
  <w:style w:type="paragraph" w:styleId="Bloktekst">
    <w:name w:val="Block Text"/>
    <w:basedOn w:val="Normal"/>
    <w:semiHidden/>
    <w:rsid w:val="0044553D"/>
    <w:pPr>
      <w:spacing w:after="120"/>
      <w:ind w:left="1440" w:right="1440"/>
    </w:pPr>
  </w:style>
  <w:style w:type="paragraph" w:styleId="Brdtekst">
    <w:name w:val="Body Text"/>
    <w:basedOn w:val="Normal"/>
    <w:semiHidden/>
    <w:rsid w:val="0044553D"/>
    <w:pPr>
      <w:spacing w:after="120"/>
    </w:pPr>
  </w:style>
  <w:style w:type="paragraph" w:styleId="Brdtekst2">
    <w:name w:val="Body Text 2"/>
    <w:basedOn w:val="Normal"/>
    <w:semiHidden/>
    <w:rsid w:val="0044553D"/>
    <w:pPr>
      <w:spacing w:after="120" w:line="480" w:lineRule="auto"/>
    </w:pPr>
  </w:style>
  <w:style w:type="paragraph" w:styleId="Brdtekst3">
    <w:name w:val="Body Text 3"/>
    <w:basedOn w:val="Normal"/>
    <w:semiHidden/>
    <w:rsid w:val="0044553D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44553D"/>
    <w:pPr>
      <w:ind w:firstLine="210"/>
    </w:pPr>
  </w:style>
  <w:style w:type="paragraph" w:styleId="Brdtekstindrykning">
    <w:name w:val="Body Text Indent"/>
    <w:basedOn w:val="Normal"/>
    <w:semiHidden/>
    <w:rsid w:val="0044553D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44553D"/>
    <w:pPr>
      <w:ind w:firstLine="210"/>
    </w:pPr>
  </w:style>
  <w:style w:type="paragraph" w:styleId="Brdtekstindrykning2">
    <w:name w:val="Body Text Indent 2"/>
    <w:basedOn w:val="Normal"/>
    <w:semiHidden/>
    <w:rsid w:val="0044553D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44553D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semiHidden/>
    <w:rsid w:val="0044553D"/>
    <w:pPr>
      <w:ind w:left="4252"/>
    </w:pPr>
  </w:style>
  <w:style w:type="paragraph" w:styleId="Dato">
    <w:name w:val="Date"/>
    <w:basedOn w:val="Normal"/>
    <w:next w:val="Normal"/>
    <w:semiHidden/>
    <w:rsid w:val="0044553D"/>
  </w:style>
  <w:style w:type="paragraph" w:styleId="E-mail-signatur">
    <w:name w:val="E-mail Signature"/>
    <w:basedOn w:val="Normal"/>
    <w:semiHidden/>
    <w:rsid w:val="0044553D"/>
  </w:style>
  <w:style w:type="paragraph" w:styleId="Modtageradresse">
    <w:name w:val="envelope address"/>
    <w:basedOn w:val="Normal"/>
    <w:semiHidden/>
    <w:rsid w:val="0044553D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semiHidden/>
    <w:rsid w:val="0044553D"/>
    <w:rPr>
      <w:rFonts w:cs="Arial"/>
      <w:szCs w:val="20"/>
    </w:rPr>
  </w:style>
  <w:style w:type="paragraph" w:styleId="HTML-adresse">
    <w:name w:val="HTML Address"/>
    <w:basedOn w:val="Normal"/>
    <w:semiHidden/>
    <w:rsid w:val="0044553D"/>
    <w:rPr>
      <w:i/>
      <w:iCs/>
    </w:rPr>
  </w:style>
  <w:style w:type="character" w:styleId="HTML-citat">
    <w:name w:val="HTML Cite"/>
    <w:semiHidden/>
    <w:rsid w:val="0044553D"/>
    <w:rPr>
      <w:i/>
      <w:iCs/>
    </w:rPr>
  </w:style>
  <w:style w:type="character" w:styleId="HTML-kode">
    <w:name w:val="HTML Code"/>
    <w:semiHidden/>
    <w:rsid w:val="0044553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44553D"/>
    <w:rPr>
      <w:i/>
      <w:iCs/>
    </w:rPr>
  </w:style>
  <w:style w:type="character" w:styleId="HTML-tastatur">
    <w:name w:val="HTML Keyboard"/>
    <w:semiHidden/>
    <w:rsid w:val="0044553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44553D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44553D"/>
    <w:rPr>
      <w:rFonts w:ascii="Courier New" w:hAnsi="Courier New" w:cs="Courier New"/>
    </w:rPr>
  </w:style>
  <w:style w:type="character" w:styleId="HTML-skrivemaskine">
    <w:name w:val="HTML Typewriter"/>
    <w:semiHidden/>
    <w:rsid w:val="0044553D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44553D"/>
    <w:rPr>
      <w:i/>
      <w:iCs/>
    </w:rPr>
  </w:style>
  <w:style w:type="paragraph" w:styleId="Opstilling">
    <w:name w:val="List"/>
    <w:basedOn w:val="Normal"/>
    <w:semiHidden/>
    <w:rsid w:val="0044553D"/>
    <w:pPr>
      <w:ind w:left="283" w:hanging="283"/>
    </w:pPr>
  </w:style>
  <w:style w:type="paragraph" w:styleId="Opstilling2">
    <w:name w:val="List 2"/>
    <w:basedOn w:val="Normal"/>
    <w:semiHidden/>
    <w:rsid w:val="0044553D"/>
    <w:pPr>
      <w:ind w:left="566" w:hanging="283"/>
    </w:pPr>
  </w:style>
  <w:style w:type="paragraph" w:styleId="Opstilling3">
    <w:name w:val="List 3"/>
    <w:basedOn w:val="Normal"/>
    <w:semiHidden/>
    <w:rsid w:val="0044553D"/>
    <w:pPr>
      <w:ind w:left="849" w:hanging="283"/>
    </w:pPr>
  </w:style>
  <w:style w:type="paragraph" w:styleId="Opstilling4">
    <w:name w:val="List 4"/>
    <w:basedOn w:val="Normal"/>
    <w:semiHidden/>
    <w:rsid w:val="0044553D"/>
    <w:pPr>
      <w:ind w:left="1132" w:hanging="283"/>
    </w:pPr>
  </w:style>
  <w:style w:type="paragraph" w:styleId="Opstilling5">
    <w:name w:val="List 5"/>
    <w:basedOn w:val="Normal"/>
    <w:semiHidden/>
    <w:rsid w:val="0044553D"/>
    <w:pPr>
      <w:ind w:left="1415" w:hanging="283"/>
    </w:pPr>
  </w:style>
  <w:style w:type="paragraph" w:styleId="Opstilling-punkttegn">
    <w:name w:val="List Bullet"/>
    <w:basedOn w:val="Normal"/>
    <w:semiHidden/>
    <w:rsid w:val="0044553D"/>
    <w:pPr>
      <w:numPr>
        <w:numId w:val="7"/>
      </w:numPr>
    </w:pPr>
  </w:style>
  <w:style w:type="paragraph" w:styleId="Opstilling-punkttegn2">
    <w:name w:val="List Bullet 2"/>
    <w:basedOn w:val="Normal"/>
    <w:semiHidden/>
    <w:rsid w:val="0044553D"/>
    <w:pPr>
      <w:numPr>
        <w:numId w:val="8"/>
      </w:numPr>
    </w:pPr>
  </w:style>
  <w:style w:type="paragraph" w:styleId="Opstilling-punkttegn3">
    <w:name w:val="List Bullet 3"/>
    <w:basedOn w:val="Normal"/>
    <w:semiHidden/>
    <w:rsid w:val="0044553D"/>
    <w:pPr>
      <w:numPr>
        <w:numId w:val="9"/>
      </w:numPr>
    </w:pPr>
  </w:style>
  <w:style w:type="paragraph" w:styleId="Opstilling-punkttegn4">
    <w:name w:val="List Bullet 4"/>
    <w:basedOn w:val="Normal"/>
    <w:semiHidden/>
    <w:rsid w:val="0044553D"/>
    <w:pPr>
      <w:numPr>
        <w:numId w:val="10"/>
      </w:numPr>
    </w:pPr>
  </w:style>
  <w:style w:type="paragraph" w:styleId="Opstilling-punkttegn5">
    <w:name w:val="List Bullet 5"/>
    <w:basedOn w:val="Normal"/>
    <w:semiHidden/>
    <w:rsid w:val="0044553D"/>
    <w:pPr>
      <w:numPr>
        <w:numId w:val="11"/>
      </w:numPr>
    </w:pPr>
  </w:style>
  <w:style w:type="paragraph" w:styleId="Opstilling-forts">
    <w:name w:val="List Continue"/>
    <w:basedOn w:val="Normal"/>
    <w:semiHidden/>
    <w:rsid w:val="0044553D"/>
    <w:pPr>
      <w:spacing w:after="120"/>
      <w:ind w:left="283"/>
    </w:pPr>
  </w:style>
  <w:style w:type="paragraph" w:styleId="Opstilling-forts2">
    <w:name w:val="List Continue 2"/>
    <w:basedOn w:val="Normal"/>
    <w:semiHidden/>
    <w:rsid w:val="0044553D"/>
    <w:pPr>
      <w:spacing w:after="120"/>
      <w:ind w:left="566"/>
    </w:pPr>
  </w:style>
  <w:style w:type="paragraph" w:styleId="Opstilling-forts3">
    <w:name w:val="List Continue 3"/>
    <w:basedOn w:val="Normal"/>
    <w:semiHidden/>
    <w:rsid w:val="0044553D"/>
    <w:pPr>
      <w:spacing w:after="120"/>
      <w:ind w:left="849"/>
    </w:pPr>
  </w:style>
  <w:style w:type="paragraph" w:styleId="Opstilling-forts4">
    <w:name w:val="List Continue 4"/>
    <w:basedOn w:val="Normal"/>
    <w:semiHidden/>
    <w:rsid w:val="0044553D"/>
    <w:pPr>
      <w:spacing w:after="120"/>
      <w:ind w:left="1132"/>
    </w:pPr>
  </w:style>
  <w:style w:type="paragraph" w:styleId="Opstilling-forts5">
    <w:name w:val="List Continue 5"/>
    <w:basedOn w:val="Normal"/>
    <w:semiHidden/>
    <w:rsid w:val="0044553D"/>
    <w:pPr>
      <w:spacing w:after="120"/>
      <w:ind w:left="1415"/>
    </w:pPr>
  </w:style>
  <w:style w:type="paragraph" w:styleId="Opstilling-talellerbogst">
    <w:name w:val="List Number"/>
    <w:basedOn w:val="Normal"/>
    <w:semiHidden/>
    <w:rsid w:val="0044553D"/>
    <w:pPr>
      <w:numPr>
        <w:numId w:val="12"/>
      </w:numPr>
    </w:pPr>
  </w:style>
  <w:style w:type="paragraph" w:styleId="Opstilling-talellerbogst2">
    <w:name w:val="List Number 2"/>
    <w:basedOn w:val="Normal"/>
    <w:semiHidden/>
    <w:rsid w:val="0044553D"/>
    <w:pPr>
      <w:numPr>
        <w:numId w:val="13"/>
      </w:numPr>
    </w:pPr>
  </w:style>
  <w:style w:type="paragraph" w:styleId="Opstilling-talellerbogst3">
    <w:name w:val="List Number 3"/>
    <w:basedOn w:val="Normal"/>
    <w:semiHidden/>
    <w:rsid w:val="0044553D"/>
    <w:pPr>
      <w:numPr>
        <w:numId w:val="14"/>
      </w:numPr>
    </w:pPr>
  </w:style>
  <w:style w:type="paragraph" w:styleId="Opstilling-talellerbogst4">
    <w:name w:val="List Number 4"/>
    <w:basedOn w:val="Normal"/>
    <w:semiHidden/>
    <w:rsid w:val="0044553D"/>
    <w:pPr>
      <w:numPr>
        <w:numId w:val="15"/>
      </w:numPr>
    </w:pPr>
  </w:style>
  <w:style w:type="paragraph" w:styleId="Opstilling-talellerbogst5">
    <w:name w:val="List Number 5"/>
    <w:basedOn w:val="Normal"/>
    <w:semiHidden/>
    <w:rsid w:val="0044553D"/>
    <w:pPr>
      <w:numPr>
        <w:numId w:val="16"/>
      </w:numPr>
    </w:pPr>
  </w:style>
  <w:style w:type="paragraph" w:styleId="Brevhoved">
    <w:name w:val="Message Header"/>
    <w:basedOn w:val="Normal"/>
    <w:semiHidden/>
    <w:rsid w:val="004455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44553D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44553D"/>
    <w:pPr>
      <w:ind w:left="1304"/>
    </w:pPr>
  </w:style>
  <w:style w:type="paragraph" w:styleId="Noteoverskrift">
    <w:name w:val="Note Heading"/>
    <w:basedOn w:val="Normal"/>
    <w:next w:val="Normal"/>
    <w:semiHidden/>
    <w:rsid w:val="0044553D"/>
  </w:style>
  <w:style w:type="paragraph" w:styleId="Starthilsen">
    <w:name w:val="Salutation"/>
    <w:basedOn w:val="Normal"/>
    <w:next w:val="Normal"/>
    <w:semiHidden/>
    <w:rsid w:val="0044553D"/>
  </w:style>
  <w:style w:type="paragraph" w:styleId="Underskrift">
    <w:name w:val="Signature"/>
    <w:basedOn w:val="Normal"/>
    <w:semiHidden/>
    <w:rsid w:val="0044553D"/>
    <w:pPr>
      <w:ind w:left="4252"/>
    </w:pPr>
  </w:style>
  <w:style w:type="paragraph" w:styleId="Undertitel">
    <w:name w:val="Subtitle"/>
    <w:basedOn w:val="Normal"/>
    <w:qFormat/>
    <w:rsid w:val="0044553D"/>
    <w:pPr>
      <w:spacing w:after="60"/>
      <w:jc w:val="center"/>
      <w:outlineLvl w:val="1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44553D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4553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4553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4553D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44553D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4553D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4553D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44553D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44553D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44553D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44553D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4553D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4553D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4553D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4553D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4553D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44553D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4553D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44553D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4553D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44553D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4553D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0D214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ormal-TabelBullet">
    <w:name w:val="Normal - Tabel Bullet"/>
    <w:basedOn w:val="Normal"/>
    <w:rsid w:val="00BE3F93"/>
    <w:pPr>
      <w:numPr>
        <w:numId w:val="21"/>
      </w:numPr>
    </w:pPr>
  </w:style>
  <w:style w:type="paragraph" w:customStyle="1" w:styleId="Template-StregForvaltning">
    <w:name w:val="Template - Streg Forvaltning"/>
    <w:basedOn w:val="Template"/>
    <w:rsid w:val="00FB1CB1"/>
    <w:pPr>
      <w:pBdr>
        <w:bottom w:val="single" w:sz="4" w:space="1" w:color="auto"/>
      </w:pBdr>
      <w:ind w:right="2155"/>
    </w:pPr>
  </w:style>
  <w:style w:type="paragraph" w:customStyle="1" w:styleId="Template-Spacer">
    <w:name w:val="Template - Spacer"/>
    <w:basedOn w:val="Template"/>
    <w:rsid w:val="00FB1CB1"/>
    <w:pPr>
      <w:spacing w:line="320" w:lineRule="exact"/>
    </w:pPr>
  </w:style>
  <w:style w:type="paragraph" w:customStyle="1" w:styleId="Template-SpacerLille">
    <w:name w:val="Template - SpacerLille"/>
    <w:basedOn w:val="Template"/>
    <w:rsid w:val="00E66500"/>
    <w:pPr>
      <w:spacing w:line="24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Template">
    <w:name w:val="1ai"/>
    <w:pPr>
      <w:numPr>
        <w:numId w:val="18"/>
      </w:numPr>
    </w:pPr>
  </w:style>
  <w:style w:type="numbering" w:customStyle="1" w:styleId="Sidehoved">
    <w:name w:val="111111"/>
    <w:pPr>
      <w:numPr>
        <w:numId w:val="17"/>
      </w:numPr>
    </w:pPr>
  </w:style>
  <w:style w:type="numbering" w:customStyle="1" w:styleId="Sidefod">
    <w:name w:val="ArtikelSektion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1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28942">
                                          <w:marLeft w:val="-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9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mailto:It-helpdisk@albertslund.d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enbrugstoner.dk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http://www.vestfor.dk/image/image_gallery?img_id=433958&amp;t=140179986867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www.vestfor.dk/image/image_gallery?img_id=433934&amp;t=1401798753776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emf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http://www.vestfor.dk/image/image_gallery?img_id=433868&amp;t=1401795037897" TargetMode="External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www.vestfor.dk/image/image_gallery?img_id=433950&amp;t=1401792019554" TargetMode="External"/><Relationship Id="rId22" Type="http://schemas.openxmlformats.org/officeDocument/2006/relationships/hyperlink" Target="http://www.tonergenbrug.dk/" TargetMode="External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E5B9A-59B8-402A-B210-890F93E9B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DE975371</Template>
  <TotalTime>554</TotalTime>
  <Pages>3</Pages>
  <Words>1939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[Adresse]</vt:lpstr>
    </vt:vector>
  </TitlesOfParts>
  <Company>www.skabelondesign.dk</Company>
  <LinksUpToDate>false</LinksUpToDate>
  <CharactersWithSpaces>13742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mwi</dc:creator>
  <cp:lastModifiedBy>Windows User</cp:lastModifiedBy>
  <cp:revision>11</cp:revision>
  <cp:lastPrinted>2016-09-05T12:29:00Z</cp:lastPrinted>
  <dcterms:created xsi:type="dcterms:W3CDTF">2016-07-13T20:21:00Z</dcterms:created>
  <dcterms:modified xsi:type="dcterms:W3CDTF">2016-09-05T12:31:00Z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mwi</vt:lpwstr>
  </property>
  <property fmtid="{D5CDD505-2E9C-101B-9397-08002B2CF9AE}" pid="3" name="ContentRemapped">
    <vt:lpwstr>true</vt:lpwstr>
  </property>
</Properties>
</file>