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C9F" w:rsidRPr="00895B33" w:rsidRDefault="00895B33" w:rsidP="00AC5C9F">
      <w:pPr>
        <w:pStyle w:val="Brdtekst"/>
        <w:rPr>
          <w:sz w:val="48"/>
          <w:szCs w:val="48"/>
        </w:rPr>
      </w:pPr>
      <w:bookmarkStart w:id="0" w:name="_GoBack"/>
      <w:bookmarkEnd w:id="0"/>
      <w:r w:rsidRPr="00895B33">
        <w:rPr>
          <w:sz w:val="48"/>
          <w:szCs w:val="48"/>
        </w:rPr>
        <w:t>Anvendelse af ”Mit fravær”</w:t>
      </w:r>
    </w:p>
    <w:sdt>
      <w:sdtPr>
        <w:rPr>
          <w:rFonts w:eastAsia="Times New Roman" w:cs="Times New Roman"/>
          <w:b w:val="0"/>
          <w:bCs w:val="0"/>
          <w:szCs w:val="24"/>
        </w:rPr>
        <w:id w:val="416670186"/>
        <w:docPartObj>
          <w:docPartGallery w:val="Table of Contents"/>
          <w:docPartUnique/>
        </w:docPartObj>
      </w:sdtPr>
      <w:sdtEndPr/>
      <w:sdtContent>
        <w:p w:rsidR="00895B33" w:rsidRDefault="00AC5C9F" w:rsidP="00AC5C9F">
          <w:pPr>
            <w:pStyle w:val="Overskrift"/>
            <w:rPr>
              <w:noProof/>
            </w:rPr>
          </w:pPr>
          <w:r>
            <w:t>Indholdsfortegnelse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895B33" w:rsidRDefault="00442B3A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kern w:val="0"/>
              <w:sz w:val="22"/>
              <w:szCs w:val="22"/>
              <w:lang w:eastAsia="da-DK"/>
            </w:rPr>
          </w:pPr>
          <w:hyperlink w:anchor="_Toc475363916" w:history="1">
            <w:r w:rsidR="00895B33" w:rsidRPr="00564FCB">
              <w:rPr>
                <w:rStyle w:val="Hyperlink"/>
                <w:noProof/>
              </w:rPr>
              <w:t>Kort beskrivelse</w:t>
            </w:r>
            <w:r w:rsidR="00895B33">
              <w:rPr>
                <w:noProof/>
                <w:webHidden/>
              </w:rPr>
              <w:tab/>
            </w:r>
            <w:r w:rsidR="00895B33">
              <w:rPr>
                <w:noProof/>
                <w:webHidden/>
              </w:rPr>
              <w:fldChar w:fldCharType="begin"/>
            </w:r>
            <w:r w:rsidR="00895B33">
              <w:rPr>
                <w:noProof/>
                <w:webHidden/>
              </w:rPr>
              <w:instrText xml:space="preserve"> PAGEREF _Toc475363916 \h </w:instrText>
            </w:r>
            <w:r w:rsidR="00895B33">
              <w:rPr>
                <w:noProof/>
                <w:webHidden/>
              </w:rPr>
            </w:r>
            <w:r w:rsidR="00895B33">
              <w:rPr>
                <w:noProof/>
                <w:webHidden/>
              </w:rPr>
              <w:fldChar w:fldCharType="separate"/>
            </w:r>
            <w:r w:rsidR="00895B33">
              <w:rPr>
                <w:noProof/>
                <w:webHidden/>
              </w:rPr>
              <w:t>1</w:t>
            </w:r>
            <w:r w:rsidR="00895B33">
              <w:rPr>
                <w:noProof/>
                <w:webHidden/>
              </w:rPr>
              <w:fldChar w:fldCharType="end"/>
            </w:r>
          </w:hyperlink>
        </w:p>
        <w:p w:rsidR="00895B33" w:rsidRDefault="00442B3A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kern w:val="0"/>
              <w:sz w:val="22"/>
              <w:szCs w:val="22"/>
              <w:lang w:eastAsia="da-DK"/>
            </w:rPr>
          </w:pPr>
          <w:hyperlink w:anchor="_Toc475363917" w:history="1">
            <w:r w:rsidR="00895B33" w:rsidRPr="00564FCB">
              <w:rPr>
                <w:rStyle w:val="Hyperlink"/>
                <w:noProof/>
              </w:rPr>
              <w:t>Vejledning til indberetning af fravær på PC – Oversigt &amp; registrering af ferie/fravær</w:t>
            </w:r>
            <w:r w:rsidR="00895B33">
              <w:rPr>
                <w:noProof/>
                <w:webHidden/>
              </w:rPr>
              <w:tab/>
            </w:r>
            <w:r w:rsidR="00895B33">
              <w:rPr>
                <w:noProof/>
                <w:webHidden/>
              </w:rPr>
              <w:fldChar w:fldCharType="begin"/>
            </w:r>
            <w:r w:rsidR="00895B33">
              <w:rPr>
                <w:noProof/>
                <w:webHidden/>
              </w:rPr>
              <w:instrText xml:space="preserve"> PAGEREF _Toc475363917 \h </w:instrText>
            </w:r>
            <w:r w:rsidR="00895B33">
              <w:rPr>
                <w:noProof/>
                <w:webHidden/>
              </w:rPr>
            </w:r>
            <w:r w:rsidR="00895B33">
              <w:rPr>
                <w:noProof/>
                <w:webHidden/>
              </w:rPr>
              <w:fldChar w:fldCharType="separate"/>
            </w:r>
            <w:r w:rsidR="00895B33">
              <w:rPr>
                <w:noProof/>
                <w:webHidden/>
              </w:rPr>
              <w:t>2</w:t>
            </w:r>
            <w:r w:rsidR="00895B33">
              <w:rPr>
                <w:noProof/>
                <w:webHidden/>
              </w:rPr>
              <w:fldChar w:fldCharType="end"/>
            </w:r>
          </w:hyperlink>
        </w:p>
        <w:p w:rsidR="00895B33" w:rsidRDefault="00442B3A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kern w:val="0"/>
              <w:sz w:val="22"/>
              <w:szCs w:val="22"/>
              <w:lang w:eastAsia="da-DK"/>
            </w:rPr>
          </w:pPr>
          <w:hyperlink w:anchor="_Toc475363918" w:history="1">
            <w:r w:rsidR="00895B33" w:rsidRPr="00564FCB">
              <w:rPr>
                <w:rStyle w:val="Hyperlink"/>
                <w:noProof/>
              </w:rPr>
              <w:t>Vejledning til indberetning af fravær på Mobil/tablet</w:t>
            </w:r>
            <w:r w:rsidR="00895B33">
              <w:rPr>
                <w:noProof/>
                <w:webHidden/>
              </w:rPr>
              <w:tab/>
            </w:r>
            <w:r w:rsidR="00895B33">
              <w:rPr>
                <w:noProof/>
                <w:webHidden/>
              </w:rPr>
              <w:fldChar w:fldCharType="begin"/>
            </w:r>
            <w:r w:rsidR="00895B33">
              <w:rPr>
                <w:noProof/>
                <w:webHidden/>
              </w:rPr>
              <w:instrText xml:space="preserve"> PAGEREF _Toc475363918 \h </w:instrText>
            </w:r>
            <w:r w:rsidR="00895B33">
              <w:rPr>
                <w:noProof/>
                <w:webHidden/>
              </w:rPr>
            </w:r>
            <w:r w:rsidR="00895B33">
              <w:rPr>
                <w:noProof/>
                <w:webHidden/>
              </w:rPr>
              <w:fldChar w:fldCharType="separate"/>
            </w:r>
            <w:r w:rsidR="00895B33">
              <w:rPr>
                <w:noProof/>
                <w:webHidden/>
              </w:rPr>
              <w:t>7</w:t>
            </w:r>
            <w:r w:rsidR="00895B33">
              <w:rPr>
                <w:noProof/>
                <w:webHidden/>
              </w:rPr>
              <w:fldChar w:fldCharType="end"/>
            </w:r>
          </w:hyperlink>
        </w:p>
        <w:p w:rsidR="00895B33" w:rsidRDefault="00442B3A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kern w:val="0"/>
              <w:sz w:val="22"/>
              <w:szCs w:val="22"/>
              <w:lang w:eastAsia="da-DK"/>
            </w:rPr>
          </w:pPr>
          <w:hyperlink w:anchor="_Toc475363919" w:history="1">
            <w:r w:rsidR="00895B33" w:rsidRPr="00564FCB">
              <w:rPr>
                <w:rStyle w:val="Hyperlink"/>
                <w:noProof/>
              </w:rPr>
              <w:t>Mobil - Tidssaldi</w:t>
            </w:r>
            <w:r w:rsidR="00895B33">
              <w:rPr>
                <w:noProof/>
                <w:webHidden/>
              </w:rPr>
              <w:tab/>
            </w:r>
            <w:r w:rsidR="00895B33">
              <w:rPr>
                <w:noProof/>
                <w:webHidden/>
              </w:rPr>
              <w:fldChar w:fldCharType="begin"/>
            </w:r>
            <w:r w:rsidR="00895B33">
              <w:rPr>
                <w:noProof/>
                <w:webHidden/>
              </w:rPr>
              <w:instrText xml:space="preserve"> PAGEREF _Toc475363919 \h </w:instrText>
            </w:r>
            <w:r w:rsidR="00895B33">
              <w:rPr>
                <w:noProof/>
                <w:webHidden/>
              </w:rPr>
            </w:r>
            <w:r w:rsidR="00895B33">
              <w:rPr>
                <w:noProof/>
                <w:webHidden/>
              </w:rPr>
              <w:fldChar w:fldCharType="separate"/>
            </w:r>
            <w:r w:rsidR="00895B33">
              <w:rPr>
                <w:noProof/>
                <w:webHidden/>
              </w:rPr>
              <w:t>10</w:t>
            </w:r>
            <w:r w:rsidR="00895B33">
              <w:rPr>
                <w:noProof/>
                <w:webHidden/>
              </w:rPr>
              <w:fldChar w:fldCharType="end"/>
            </w:r>
          </w:hyperlink>
        </w:p>
        <w:p w:rsidR="00AC5C9F" w:rsidRDefault="00AC5C9F">
          <w:r>
            <w:rPr>
              <w:b/>
              <w:bCs/>
            </w:rPr>
            <w:fldChar w:fldCharType="end"/>
          </w:r>
        </w:p>
      </w:sdtContent>
    </w:sdt>
    <w:p w:rsidR="00405287" w:rsidRDefault="00AC5C9F" w:rsidP="00AC5C9F">
      <w:pPr>
        <w:pStyle w:val="Overskrift1"/>
      </w:pPr>
      <w:bookmarkStart w:id="1" w:name="_Toc475363916"/>
      <w:r>
        <w:t>Kort beskrivelse</w:t>
      </w:r>
      <w:bookmarkEnd w:id="1"/>
    </w:p>
    <w:p w:rsidR="002B3611" w:rsidRDefault="005839DE" w:rsidP="005839DE">
      <w:pPr>
        <w:pStyle w:val="Brdtekst"/>
      </w:pPr>
      <w:r>
        <w:t xml:space="preserve">”Mit fravær” </w:t>
      </w:r>
      <w:r w:rsidR="00DF446C">
        <w:t xml:space="preserve">bruges til indberetning af eget </w:t>
      </w:r>
      <w:r>
        <w:t>fravær</w:t>
      </w:r>
      <w:r w:rsidR="00DF446C">
        <w:t xml:space="preserve"> og det er hele tiden muligt at få et overblik over hvad der er registreret og hvor meget ferie man har tilbage.</w:t>
      </w:r>
      <w:r w:rsidR="00A01DE7">
        <w:t xml:space="preserve"> </w:t>
      </w:r>
    </w:p>
    <w:p w:rsidR="00A01DE7" w:rsidRDefault="002B3611" w:rsidP="005839DE">
      <w:pPr>
        <w:pStyle w:val="Brdtekst"/>
      </w:pPr>
      <w:r>
        <w:t xml:space="preserve">Følgende </w:t>
      </w:r>
      <w:r w:rsidR="00A01DE7">
        <w:t xml:space="preserve">fravær </w:t>
      </w:r>
      <w:r>
        <w:t xml:space="preserve">skal </w:t>
      </w:r>
      <w:r w:rsidR="00A01DE7">
        <w:t>registrere</w:t>
      </w:r>
      <w:r w:rsidR="00DF446C">
        <w:t>s</w:t>
      </w:r>
      <w:r w:rsidR="00A01DE7">
        <w:t xml:space="preserve"> via denne løsning:</w:t>
      </w:r>
    </w:p>
    <w:p w:rsidR="00A01DE7" w:rsidRDefault="00A01DE7" w:rsidP="00A01DE7">
      <w:pPr>
        <w:pStyle w:val="Brdtekst"/>
        <w:numPr>
          <w:ilvl w:val="0"/>
          <w:numId w:val="18"/>
        </w:numPr>
      </w:pPr>
      <w:r>
        <w:t>Ferie</w:t>
      </w:r>
    </w:p>
    <w:p w:rsidR="00A01DE7" w:rsidRDefault="00A01DE7" w:rsidP="00A01DE7">
      <w:pPr>
        <w:pStyle w:val="Brdtekst"/>
        <w:numPr>
          <w:ilvl w:val="0"/>
          <w:numId w:val="18"/>
        </w:numPr>
      </w:pPr>
      <w:r>
        <w:t>6. ferieuge</w:t>
      </w:r>
    </w:p>
    <w:p w:rsidR="00A01DE7" w:rsidRDefault="00A01DE7" w:rsidP="00A01DE7">
      <w:pPr>
        <w:pStyle w:val="Brdtekst"/>
        <w:numPr>
          <w:ilvl w:val="0"/>
          <w:numId w:val="18"/>
        </w:numPr>
      </w:pPr>
      <w:r>
        <w:t>Sygdom</w:t>
      </w:r>
    </w:p>
    <w:p w:rsidR="00A01DE7" w:rsidRDefault="00A01DE7" w:rsidP="00A01DE7">
      <w:pPr>
        <w:pStyle w:val="Brdtekst"/>
        <w:numPr>
          <w:ilvl w:val="0"/>
          <w:numId w:val="18"/>
        </w:numPr>
      </w:pPr>
      <w:r>
        <w:t>Hjemmeboende barn syg</w:t>
      </w:r>
    </w:p>
    <w:p w:rsidR="00A01DE7" w:rsidRDefault="00A01DE7" w:rsidP="00A01DE7">
      <w:pPr>
        <w:pStyle w:val="Brdtekst"/>
        <w:numPr>
          <w:ilvl w:val="0"/>
          <w:numId w:val="18"/>
        </w:numPr>
      </w:pPr>
      <w:r>
        <w:t xml:space="preserve">§56 sygdom </w:t>
      </w:r>
    </w:p>
    <w:p w:rsidR="00A01DE7" w:rsidRDefault="00A01DE7" w:rsidP="00A01DE7">
      <w:pPr>
        <w:pStyle w:val="Brdtekst"/>
        <w:numPr>
          <w:ilvl w:val="0"/>
          <w:numId w:val="18"/>
        </w:numPr>
      </w:pPr>
      <w:r>
        <w:t>Omsorgsdage</w:t>
      </w:r>
    </w:p>
    <w:p w:rsidR="005839DE" w:rsidRDefault="00A01DE7" w:rsidP="00A01DE7">
      <w:pPr>
        <w:pStyle w:val="Brdtekst"/>
        <w:numPr>
          <w:ilvl w:val="0"/>
          <w:numId w:val="18"/>
        </w:numPr>
      </w:pPr>
      <w:r>
        <w:t>Seniordage.</w:t>
      </w:r>
      <w:r w:rsidR="005839DE">
        <w:t xml:space="preserve"> </w:t>
      </w:r>
    </w:p>
    <w:p w:rsidR="00D44493" w:rsidRDefault="00A01DE7" w:rsidP="005839DE">
      <w:pPr>
        <w:pStyle w:val="Brdtekst"/>
      </w:pPr>
      <w:r>
        <w:t>De sidste 3 fraværsårsager kan/skal kun anvendes hvis man er berettiget til dem.</w:t>
      </w:r>
    </w:p>
    <w:p w:rsidR="00A01DE7" w:rsidRDefault="00D44493" w:rsidP="005839DE">
      <w:pPr>
        <w:pStyle w:val="Brdtekst"/>
      </w:pPr>
      <w:r>
        <w:t>F</w:t>
      </w:r>
      <w:r w:rsidR="00DF446C">
        <w:t xml:space="preserve">raværstyper </w:t>
      </w:r>
      <w:r>
        <w:t xml:space="preserve">udover de ovennævnte 7 typer, </w:t>
      </w:r>
      <w:r w:rsidR="00DF446C">
        <w:t>indberettes som hidtil.</w:t>
      </w:r>
    </w:p>
    <w:p w:rsidR="005839DE" w:rsidRDefault="00A01DE7" w:rsidP="005839DE">
      <w:pPr>
        <w:pStyle w:val="Brdtekst"/>
      </w:pPr>
      <w:r>
        <w:t xml:space="preserve">Indberetning i </w:t>
      </w:r>
      <w:r w:rsidR="005839DE">
        <w:t xml:space="preserve">”Mit fravær” erstatter </w:t>
      </w:r>
      <w:r w:rsidR="00DF446C" w:rsidRPr="00DF446C">
        <w:rPr>
          <w:b/>
        </w:rPr>
        <w:t>ikke</w:t>
      </w:r>
      <w:r w:rsidR="005839DE">
        <w:t xml:space="preserve"> de</w:t>
      </w:r>
      <w:r>
        <w:t>n</w:t>
      </w:r>
      <w:r w:rsidR="00DF446C">
        <w:t xml:space="preserve"> gældende </w:t>
      </w:r>
      <w:r w:rsidR="005839DE">
        <w:t>fraværs</w:t>
      </w:r>
      <w:r>
        <w:t>politik på området,</w:t>
      </w:r>
      <w:r w:rsidR="005839DE">
        <w:t xml:space="preserve"> herunder telefonisk kontakt med din leder ved sygemelding </w:t>
      </w:r>
      <w:r w:rsidR="00DF446C">
        <w:t>og så videre.</w:t>
      </w:r>
    </w:p>
    <w:p w:rsidR="005839DE" w:rsidRDefault="00DF446C" w:rsidP="005839DE">
      <w:pPr>
        <w:pStyle w:val="Brdtekst"/>
      </w:pPr>
      <w:r>
        <w:t>Når du har indberettet é</w:t>
      </w:r>
      <w:r w:rsidR="00A01DE7">
        <w:t>n af d</w:t>
      </w:r>
      <w:r>
        <w:t xml:space="preserve">e nævnte </w:t>
      </w:r>
      <w:r w:rsidR="00A01DE7">
        <w:t xml:space="preserve">fraværsårsager, så genereres et workflow til en godkender, hvorefter indberetning </w:t>
      </w:r>
      <w:r>
        <w:t xml:space="preserve">sker </w:t>
      </w:r>
      <w:r w:rsidR="00A01DE7">
        <w:t>direkte ind i KMD OPUS Personale.</w:t>
      </w:r>
    </w:p>
    <w:p w:rsidR="00F57D14" w:rsidRDefault="00F57D14" w:rsidP="00405287">
      <w:pPr>
        <w:pStyle w:val="Brdtekst"/>
        <w:spacing w:before="100" w:beforeAutospacing="1" w:after="0" w:line="276" w:lineRule="auto"/>
        <w:contextualSpacing/>
        <w:jc w:val="both"/>
      </w:pPr>
    </w:p>
    <w:p w:rsidR="00AC5C9F" w:rsidRDefault="00AC5C9F">
      <w:pPr>
        <w:rPr>
          <w:i/>
        </w:rPr>
      </w:pPr>
      <w:r>
        <w:rPr>
          <w:i/>
        </w:rPr>
        <w:br w:type="page"/>
      </w:r>
    </w:p>
    <w:p w:rsidR="00AC5C9F" w:rsidRDefault="00F57D14" w:rsidP="00AC5C9F">
      <w:pPr>
        <w:pStyle w:val="Overskrift1"/>
      </w:pPr>
      <w:bookmarkStart w:id="2" w:name="_Toc475363917"/>
      <w:r>
        <w:lastRenderedPageBreak/>
        <w:t>Vejledning til indberetning</w:t>
      </w:r>
      <w:r w:rsidR="000F2082">
        <w:t xml:space="preserve"> af fravær</w:t>
      </w:r>
      <w:r>
        <w:t xml:space="preserve"> på PC</w:t>
      </w:r>
      <w:r w:rsidR="00AC5C9F">
        <w:t xml:space="preserve"> – Oversigt &amp; registrering af ferie/fravær</w:t>
      </w:r>
      <w:bookmarkEnd w:id="2"/>
    </w:p>
    <w:p w:rsidR="00404A2A" w:rsidRDefault="00404A2A" w:rsidP="00404A2A">
      <w:pPr>
        <w:pStyle w:val="Brdtekst"/>
      </w:pPr>
    </w:p>
    <w:p w:rsidR="00404A2A" w:rsidRPr="000F2082" w:rsidRDefault="000F2082" w:rsidP="00404A2A">
      <w:pPr>
        <w:pStyle w:val="Brdtekst"/>
        <w:rPr>
          <w:b/>
        </w:rPr>
      </w:pPr>
      <w:r w:rsidRPr="000F2082">
        <w:rPr>
          <w:b/>
        </w:rPr>
        <w:t>Indberetning af fravær</w:t>
      </w:r>
    </w:p>
    <w:p w:rsidR="00404A2A" w:rsidRDefault="00404A2A" w:rsidP="00404A2A">
      <w:pPr>
        <w:pStyle w:val="Brdtekst"/>
      </w:pPr>
      <w:r>
        <w:t>Log ind i Rollebaseret indgang</w:t>
      </w:r>
    </w:p>
    <w:p w:rsidR="00404A2A" w:rsidRDefault="00404A2A" w:rsidP="00404A2A">
      <w:pPr>
        <w:pStyle w:val="Brdtekst"/>
      </w:pPr>
      <w:r>
        <w:rPr>
          <w:noProof/>
          <w:lang w:eastAsia="da-DK"/>
        </w:rPr>
        <w:drawing>
          <wp:inline distT="0" distB="0" distL="0" distR="0" wp14:anchorId="049D2F5A" wp14:editId="0B1BED0C">
            <wp:extent cx="6120130" cy="3328035"/>
            <wp:effectExtent l="0" t="0" r="0" b="571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2B6" w:rsidRDefault="00AD72B6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404A2A" w:rsidRDefault="00404A2A" w:rsidP="00404A2A">
      <w:pPr>
        <w:pStyle w:val="Brdtekst"/>
      </w:pPr>
      <w:r>
        <w:lastRenderedPageBreak/>
        <w:t>Gå i fanen ”Egne oplysninger”</w:t>
      </w:r>
    </w:p>
    <w:p w:rsidR="00404A2A" w:rsidRDefault="00895B33" w:rsidP="00404A2A">
      <w:pPr>
        <w:pStyle w:val="Brdtekst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210157</wp:posOffset>
                </wp:positionH>
                <wp:positionV relativeFrom="paragraph">
                  <wp:posOffset>400244</wp:posOffset>
                </wp:positionV>
                <wp:extent cx="755374" cy="326003"/>
                <wp:effectExtent l="0" t="0" r="26035" b="1714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326003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B20A0A" id="Ellipse 2" o:spid="_x0000_s1026" style="position:absolute;margin-left:16.55pt;margin-top:31.5pt;width:59.5pt;height:25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" fillcolor="#4f81bd [3204]" strokecolor="red" strokeweight="2pt">
                <v:fill opacity="0"/>
              </v:oval>
            </w:pict>
          </mc:Fallback>
        </mc:AlternateContent>
      </w:r>
      <w:r w:rsidR="00DB2283">
        <w:rPr>
          <w:noProof/>
          <w:lang w:eastAsia="da-DK"/>
        </w:rPr>
        <w:drawing>
          <wp:inline distT="0" distB="0" distL="0" distR="0" wp14:anchorId="4E88C80A" wp14:editId="33235AC8">
            <wp:extent cx="6120130" cy="3328035"/>
            <wp:effectExtent l="0" t="0" r="0" b="571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A2A" w:rsidRDefault="00DB2283" w:rsidP="00404A2A">
      <w:pPr>
        <w:pStyle w:val="Brdtekst"/>
      </w:pPr>
      <w:r>
        <w:t>Gå i underfanen ”Fravær/Nærvær”</w:t>
      </w:r>
    </w:p>
    <w:p w:rsidR="00DB2283" w:rsidRDefault="00DB2283" w:rsidP="00404A2A">
      <w:pPr>
        <w:pStyle w:val="Brdtekst"/>
      </w:pPr>
    </w:p>
    <w:p w:rsidR="00DB2283" w:rsidRDefault="002162A7" w:rsidP="00404A2A">
      <w:pPr>
        <w:pStyle w:val="Brdtekst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456703</wp:posOffset>
                </wp:positionH>
                <wp:positionV relativeFrom="paragraph">
                  <wp:posOffset>629478</wp:posOffset>
                </wp:positionV>
                <wp:extent cx="357809" cy="119270"/>
                <wp:effectExtent l="0" t="0" r="23495" b="14605"/>
                <wp:wrapNone/>
                <wp:docPr id="266" name="Ellips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11927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758C3D" id="Ellipse 266" o:spid="_x0000_s1026" style="position:absolute;margin-left:35.95pt;margin-top:49.55pt;width:28.15pt;height:9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 w:rsidR="00DB2283">
        <w:rPr>
          <w:noProof/>
          <w:lang w:eastAsia="da-DK"/>
        </w:rPr>
        <w:drawing>
          <wp:inline distT="0" distB="0" distL="0" distR="0" wp14:anchorId="1D536442" wp14:editId="11ED38F7">
            <wp:extent cx="6120130" cy="3328035"/>
            <wp:effectExtent l="0" t="0" r="0" b="571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A2A" w:rsidRDefault="00404A2A" w:rsidP="00404A2A">
      <w:pPr>
        <w:pStyle w:val="Brdtekst"/>
      </w:pPr>
    </w:p>
    <w:p w:rsidR="00404A2A" w:rsidRDefault="00404A2A" w:rsidP="00404A2A">
      <w:pPr>
        <w:pStyle w:val="Brdtekst"/>
      </w:pPr>
    </w:p>
    <w:p w:rsidR="00404A2A" w:rsidRDefault="00404A2A" w:rsidP="00404A2A">
      <w:pPr>
        <w:pStyle w:val="Brdtekst"/>
      </w:pPr>
    </w:p>
    <w:p w:rsidR="00404A2A" w:rsidRDefault="00404A2A" w:rsidP="00404A2A">
      <w:pPr>
        <w:pStyle w:val="Brdtekst"/>
      </w:pPr>
    </w:p>
    <w:p w:rsidR="00404A2A" w:rsidRDefault="00EF0FA5" w:rsidP="00404A2A">
      <w:pPr>
        <w:pStyle w:val="Brdtekst"/>
      </w:pPr>
      <w:r>
        <w:t>Vælg ”Indberet fravær/nærvær” i højre side af skærmbilledet</w:t>
      </w: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19381</wp:posOffset>
                </wp:positionH>
                <wp:positionV relativeFrom="paragraph">
                  <wp:posOffset>976520</wp:posOffset>
                </wp:positionV>
                <wp:extent cx="644056" cy="166977"/>
                <wp:effectExtent l="0" t="0" r="22860" b="24130"/>
                <wp:wrapNone/>
                <wp:docPr id="268" name="Ellips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6" cy="16697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CA0C69" id="Ellipse 268" o:spid="_x0000_s1026" style="position:absolute;margin-left:1.55pt;margin-top:76.9pt;width:50.7pt;height:13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3B275505" wp14:editId="32ACB755">
            <wp:extent cx="6120130" cy="3328035"/>
            <wp:effectExtent l="0" t="0" r="0" b="5715"/>
            <wp:docPr id="267" name="Billed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A5" w:rsidRDefault="00EF0FA5" w:rsidP="00404A2A">
      <w:pPr>
        <w:pStyle w:val="Brdtekst"/>
      </w:pPr>
    </w:p>
    <w:p w:rsidR="00EF0FA5" w:rsidRDefault="00EF0FA5" w:rsidP="00404A2A">
      <w:pPr>
        <w:pStyle w:val="Brdtekst"/>
      </w:pPr>
      <w:r>
        <w:rPr>
          <w:noProof/>
          <w:lang w:eastAsia="da-DK"/>
        </w:rPr>
        <w:drawing>
          <wp:inline distT="0" distB="0" distL="0" distR="0" wp14:anchorId="206E4B69" wp14:editId="27929C24">
            <wp:extent cx="1857375" cy="838200"/>
            <wp:effectExtent l="0" t="0" r="9525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A5" w:rsidRDefault="00EF0FA5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2162A7" w:rsidRDefault="002162A7" w:rsidP="00404A2A">
      <w:pPr>
        <w:pStyle w:val="Brdtekst"/>
      </w:pPr>
    </w:p>
    <w:p w:rsidR="00EF0FA5" w:rsidRDefault="00EF0FA5" w:rsidP="00404A2A">
      <w:pPr>
        <w:pStyle w:val="Brdtekst"/>
      </w:pPr>
      <w:r>
        <w:lastRenderedPageBreak/>
        <w:t>Du kommer herefter ind i dette billede:</w:t>
      </w:r>
    </w:p>
    <w:p w:rsidR="00404A2A" w:rsidRDefault="00EF0FA5" w:rsidP="00404A2A">
      <w:pPr>
        <w:pStyle w:val="Brdtekst"/>
      </w:pPr>
      <w:r>
        <w:rPr>
          <w:noProof/>
          <w:lang w:eastAsia="da-DK"/>
        </w:rPr>
        <w:drawing>
          <wp:inline distT="0" distB="0" distL="0" distR="0" wp14:anchorId="1A69978A" wp14:editId="5986DAFC">
            <wp:extent cx="4953000" cy="5191125"/>
            <wp:effectExtent l="0" t="0" r="0" b="9525"/>
            <wp:docPr id="243" name="Billed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A5" w:rsidRDefault="00EF0FA5" w:rsidP="00404A2A">
      <w:pPr>
        <w:pStyle w:val="Brdtekst"/>
      </w:pPr>
      <w:r>
        <w:t>Under fravær/nærvær vælges fraværsart (fx sygdom, ferietimer, omsorgsdag m.v)</w:t>
      </w:r>
    </w:p>
    <w:p w:rsidR="005A3E4C" w:rsidRDefault="00EF0FA5" w:rsidP="00404A2A">
      <w:pPr>
        <w:pStyle w:val="Brdtekst"/>
      </w:pPr>
      <w:r>
        <w:t xml:space="preserve">Vælg dato </w:t>
      </w:r>
      <w:r w:rsidR="00895B33">
        <w:t>f</w:t>
      </w:r>
      <w:r>
        <w:t>ra</w:t>
      </w:r>
      <w:r w:rsidR="00895B33">
        <w:t>/til</w:t>
      </w:r>
      <w:r w:rsidR="005839DE">
        <w:t xml:space="preserve">  </w:t>
      </w:r>
    </w:p>
    <w:p w:rsidR="00EF0FA5" w:rsidRDefault="005839DE" w:rsidP="00404A2A">
      <w:pPr>
        <w:pStyle w:val="Brdtekst"/>
      </w:pPr>
      <w:r>
        <w:t>OBS! Det er vigtigt</w:t>
      </w:r>
      <w:r w:rsidR="005A3E4C">
        <w:t>,</w:t>
      </w:r>
      <w:r>
        <w:t xml:space="preserve"> at sygdom indberettes som sam</w:t>
      </w:r>
      <w:r w:rsidR="005A3E4C">
        <w:t>menhængende</w:t>
      </w:r>
      <w:r>
        <w:t xml:space="preserve"> periode. Dvs. hvis man er syg i 3 dage fra mandag den 13. marts til onsdag den 15. marts </w:t>
      </w:r>
      <w:r w:rsidR="005A3E4C">
        <w:t xml:space="preserve">tastes 13. marts efter ”Dato” og 15. marts efter ”Til”. </w:t>
      </w:r>
    </w:p>
    <w:p w:rsidR="005A3E4C" w:rsidRDefault="005A3E4C" w:rsidP="00404A2A">
      <w:pPr>
        <w:pStyle w:val="Brdtekst"/>
      </w:pPr>
      <w:r>
        <w:t xml:space="preserve">Medmindre man kun har en enkelt sygedag, må dagene </w:t>
      </w:r>
      <w:r w:rsidRPr="005A3E4C">
        <w:rPr>
          <w:i/>
        </w:rPr>
        <w:t>ikke</w:t>
      </w:r>
      <w:r>
        <w:t xml:space="preserve"> tastes enkeltvis, da det så ellers vil give dig 3 forskellige sygeperioder i stedet for 1 sammenhængende periode. </w:t>
      </w:r>
    </w:p>
    <w:p w:rsidR="002162A7" w:rsidRDefault="002162A7" w:rsidP="00404A2A">
      <w:pPr>
        <w:pStyle w:val="Brdtekst"/>
      </w:pPr>
      <w:r>
        <w:t xml:space="preserve">Tidsrum og varighed benyttes kun hvis du har behov for at indtaste enkelte timer. Få evt. hjælp af din fraværsregistrant til dette. </w:t>
      </w:r>
    </w:p>
    <w:p w:rsidR="00EF0FA5" w:rsidRDefault="00DF446C" w:rsidP="00404A2A">
      <w:pPr>
        <w:pStyle w:val="Brdtekst"/>
      </w:pPr>
      <w:r>
        <w:t>Tryk ”Gem” – herefter sendes</w:t>
      </w:r>
      <w:r w:rsidR="000F2082">
        <w:t xml:space="preserve"> dit fravær til kontrol hos en af </w:t>
      </w:r>
      <w:r>
        <w:t xml:space="preserve">afdelingen udvalgt </w:t>
      </w:r>
      <w:r w:rsidR="000F2082">
        <w:t>godkender</w:t>
      </w:r>
      <w:r w:rsidR="002162A7">
        <w:t>/fraværsregistrant</w:t>
      </w:r>
      <w:r w:rsidR="000F2082">
        <w:t xml:space="preserve">. </w:t>
      </w:r>
    </w:p>
    <w:p w:rsidR="002162A7" w:rsidRDefault="002162A7" w:rsidP="00404A2A">
      <w:pPr>
        <w:pStyle w:val="Brdtekst"/>
        <w:rPr>
          <w:b/>
        </w:rPr>
      </w:pPr>
    </w:p>
    <w:p w:rsidR="002162A7" w:rsidRDefault="002162A7" w:rsidP="00404A2A">
      <w:pPr>
        <w:pStyle w:val="Brdtekst"/>
        <w:rPr>
          <w:b/>
        </w:rPr>
      </w:pPr>
    </w:p>
    <w:p w:rsidR="002162A7" w:rsidRDefault="002162A7" w:rsidP="00404A2A">
      <w:pPr>
        <w:pStyle w:val="Brdtekst"/>
        <w:rPr>
          <w:b/>
        </w:rPr>
      </w:pPr>
    </w:p>
    <w:p w:rsidR="00404A2A" w:rsidRPr="000F2082" w:rsidRDefault="000F2082" w:rsidP="00404A2A">
      <w:pPr>
        <w:pStyle w:val="Brdtekst"/>
        <w:rPr>
          <w:b/>
        </w:rPr>
      </w:pPr>
      <w:r w:rsidRPr="000F2082">
        <w:rPr>
          <w:b/>
        </w:rPr>
        <w:t>Se tidssaldi</w:t>
      </w:r>
    </w:p>
    <w:p w:rsidR="00404A2A" w:rsidRDefault="000F2082" w:rsidP="00404A2A">
      <w:pPr>
        <w:pStyle w:val="Brdtekst"/>
      </w:pPr>
      <w:r>
        <w:t xml:space="preserve">Oplysninger om restferie og tidssaldi ses under </w:t>
      </w:r>
      <w:r w:rsidR="00EA0686">
        <w:t>Egne oplysninger – Fravær/nærvær</w:t>
      </w:r>
    </w:p>
    <w:p w:rsidR="000F2082" w:rsidRDefault="000F2082" w:rsidP="00404A2A">
      <w:pPr>
        <w:pStyle w:val="Brdtekst"/>
      </w:pPr>
      <w:r>
        <w:t>Vis tidssaldi</w:t>
      </w:r>
    </w:p>
    <w:p w:rsidR="000F2082" w:rsidRDefault="00EA0686" w:rsidP="00404A2A">
      <w:pPr>
        <w:pStyle w:val="Brdtekst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-139645</wp:posOffset>
                </wp:positionH>
                <wp:positionV relativeFrom="paragraph">
                  <wp:posOffset>596596</wp:posOffset>
                </wp:positionV>
                <wp:extent cx="1057275" cy="285640"/>
                <wp:effectExtent l="0" t="0" r="28575" b="19685"/>
                <wp:wrapNone/>
                <wp:docPr id="260" name="Ellips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85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630C7" id="Ellipse 260" o:spid="_x0000_s1026" style="position:absolute;margin-left:-11pt;margin-top:47pt;width:83.25pt;height:22.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" fillcolor="#4f81bd [3204]" strokecolor="#c0504d [3205]" strokeweight="2pt">
                <v:fill opacity="0"/>
              </v:oval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2A8F4CD9" wp14:editId="1F9EF0E2">
            <wp:extent cx="1847850" cy="1085850"/>
            <wp:effectExtent l="0" t="0" r="0" b="0"/>
            <wp:docPr id="261" name="Billed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082" w:rsidRDefault="000F2082" w:rsidP="00404A2A">
      <w:pPr>
        <w:pStyle w:val="Brdtekst"/>
      </w:pPr>
    </w:p>
    <w:p w:rsidR="00404A2A" w:rsidRDefault="00EA0686" w:rsidP="00404A2A">
      <w:pPr>
        <w:pStyle w:val="Brdtekst"/>
      </w:pPr>
      <w:r>
        <w:rPr>
          <w:noProof/>
          <w:lang w:eastAsia="da-DK"/>
        </w:rPr>
        <w:drawing>
          <wp:inline distT="0" distB="0" distL="0" distR="0" wp14:anchorId="0C85405E" wp14:editId="0155FB83">
            <wp:extent cx="4152900" cy="2352675"/>
            <wp:effectExtent l="0" t="0" r="0" b="9525"/>
            <wp:docPr id="262" name="Bille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A2A" w:rsidRDefault="00404A2A" w:rsidP="00404A2A">
      <w:pPr>
        <w:pStyle w:val="Brdtekst"/>
      </w:pPr>
    </w:p>
    <w:p w:rsidR="00EA0686" w:rsidRDefault="00EA0686" w:rsidP="00404A2A">
      <w:pPr>
        <w:pStyle w:val="Brdtekst"/>
      </w:pPr>
      <w:r>
        <w:t>Tidssaldi for det kommende ferieår kan ses ved at trykke på pilen til højre, hvorved der skiftes fra Nuværende periode til Næste periode.</w:t>
      </w:r>
    </w:p>
    <w:p w:rsidR="00404A2A" w:rsidRDefault="00404A2A" w:rsidP="00404A2A">
      <w:pPr>
        <w:pStyle w:val="Brdtekst"/>
      </w:pPr>
    </w:p>
    <w:p w:rsidR="00EA0686" w:rsidRDefault="00EA0686" w:rsidP="00404A2A">
      <w:pPr>
        <w:pStyle w:val="Brdtekst"/>
      </w:pPr>
    </w:p>
    <w:p w:rsidR="00EA0686" w:rsidRDefault="00EA0686" w:rsidP="00404A2A">
      <w:pPr>
        <w:pStyle w:val="Brdtekst"/>
      </w:pPr>
    </w:p>
    <w:p w:rsidR="00EA0686" w:rsidRDefault="00EA0686" w:rsidP="00404A2A">
      <w:pPr>
        <w:pStyle w:val="Brdtekst"/>
      </w:pPr>
    </w:p>
    <w:p w:rsidR="00404A2A" w:rsidRPr="00404A2A" w:rsidRDefault="00404A2A" w:rsidP="00404A2A">
      <w:pPr>
        <w:pStyle w:val="Brdtekst"/>
      </w:pPr>
    </w:p>
    <w:p w:rsidR="00AC5C9F" w:rsidRPr="00AC5C9F" w:rsidRDefault="00AC5C9F" w:rsidP="00AC5C9F">
      <w:pPr>
        <w:pStyle w:val="Brdtekst"/>
      </w:pPr>
    </w:p>
    <w:p w:rsidR="00F21324" w:rsidRDefault="00F21324" w:rsidP="00F21324">
      <w:pPr>
        <w:pStyle w:val="Brdtekst"/>
        <w:spacing w:before="100" w:beforeAutospacing="1" w:after="0" w:line="276" w:lineRule="auto"/>
        <w:contextualSpacing/>
        <w:jc w:val="both"/>
      </w:pPr>
    </w:p>
    <w:p w:rsidR="000D4000" w:rsidRDefault="000D4000" w:rsidP="000D4000">
      <w:pPr>
        <w:pStyle w:val="Brdtekst"/>
        <w:spacing w:before="100" w:beforeAutospacing="1" w:after="0" w:line="276" w:lineRule="auto"/>
        <w:contextualSpacing/>
      </w:pPr>
    </w:p>
    <w:p w:rsidR="00F77724" w:rsidRDefault="00F77724" w:rsidP="00F21324">
      <w:pPr>
        <w:pStyle w:val="Brdtekst"/>
        <w:spacing w:before="100" w:beforeAutospacing="1" w:after="0" w:line="276" w:lineRule="auto"/>
        <w:contextualSpacing/>
        <w:jc w:val="both"/>
      </w:pPr>
    </w:p>
    <w:p w:rsidR="00AC5C9F" w:rsidRDefault="000D4000" w:rsidP="00F21324">
      <w:pPr>
        <w:pStyle w:val="Brdtekst"/>
        <w:spacing w:before="100" w:beforeAutospacing="1" w:after="0" w:line="276" w:lineRule="auto"/>
        <w:contextualSpacing/>
        <w:jc w:val="both"/>
      </w:pPr>
      <w:r>
        <w:t xml:space="preserve"> </w:t>
      </w:r>
      <w:r w:rsidR="00AC5C9F">
        <w:t xml:space="preserve"> </w:t>
      </w:r>
    </w:p>
    <w:p w:rsidR="00AC5C9F" w:rsidRDefault="00AC5C9F" w:rsidP="00AC5C9F">
      <w:pPr>
        <w:pStyle w:val="Brdtekst"/>
      </w:pPr>
      <w:r>
        <w:br w:type="page"/>
      </w:r>
    </w:p>
    <w:p w:rsidR="00AC5C9F" w:rsidRPr="00AC5C9F" w:rsidRDefault="002B3611" w:rsidP="00AC5C9F">
      <w:pPr>
        <w:pStyle w:val="Overskrift1"/>
      </w:pPr>
      <w:bookmarkStart w:id="3" w:name="_Toc475363918"/>
      <w:r>
        <w:lastRenderedPageBreak/>
        <w:t xml:space="preserve">Vejledning til indberetning af fravær på </w:t>
      </w:r>
      <w:r w:rsidR="00AC5C9F">
        <w:t>Mobil</w:t>
      </w:r>
      <w:r>
        <w:t>/tablet</w:t>
      </w:r>
      <w:bookmarkEnd w:id="3"/>
    </w:p>
    <w:p w:rsidR="005B36B2" w:rsidRPr="00AC5C9F" w:rsidRDefault="0005411A" w:rsidP="00AC5C9F">
      <w:pPr>
        <w:tabs>
          <w:tab w:val="left" w:pos="1590"/>
        </w:tabs>
        <w:jc w:val="center"/>
      </w:pPr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1EEA21" wp14:editId="3308DF70">
                <wp:simplePos x="0" y="0"/>
                <wp:positionH relativeFrom="margin">
                  <wp:posOffset>5094114</wp:posOffset>
                </wp:positionH>
                <wp:positionV relativeFrom="paragraph">
                  <wp:posOffset>481246</wp:posOffset>
                </wp:positionV>
                <wp:extent cx="280035" cy="1438275"/>
                <wp:effectExtent l="659130" t="312420" r="17145" b="17145"/>
                <wp:wrapNone/>
                <wp:docPr id="225" name="Afrundet rektangulær billedforklaring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0035" cy="1438275"/>
                        </a:xfrm>
                        <a:prstGeom prst="wedgeRoundRectCallout">
                          <a:avLst>
                            <a:gd name="adj1" fmla="val -151396"/>
                            <a:gd name="adj2" fmla="val 95693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05411A" w:rsidRDefault="0005411A" w:rsidP="00F67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EEA2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frundet rektangulær billedforklaring 225" o:spid="_x0000_s1026" type="#_x0000_t62" style="position:absolute;left:0;text-align:left;margin-left:401.1pt;margin-top:37.9pt;width:22.05pt;height:113.25pt;rotation:90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" adj="-21902,31470" filled="f" strokecolor="#9bbb59 [3206]" strokeweight="2pt">
                <v:stroke joinstyle="round"/>
                <v:textbox>
                  <w:txbxContent>
                    <w:p w:rsidR="0005411A" w:rsidRDefault="0005411A" w:rsidP="00F674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709171" wp14:editId="5788A05F">
                <wp:simplePos x="0" y="0"/>
                <wp:positionH relativeFrom="margin">
                  <wp:align>right</wp:align>
                </wp:positionH>
                <wp:positionV relativeFrom="paragraph">
                  <wp:posOffset>1119601</wp:posOffset>
                </wp:positionV>
                <wp:extent cx="1561381" cy="439947"/>
                <wp:effectExtent l="0" t="0" r="0" b="0"/>
                <wp:wrapNone/>
                <wp:docPr id="226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381" cy="4399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411A" w:rsidRDefault="0005411A" w:rsidP="00F67478">
                            <w:pPr>
                              <w:spacing w:after="160" w:line="259" w:lineRule="auto"/>
                            </w:pPr>
                            <w:r>
                              <w:t>Opret ny registrering</w:t>
                            </w:r>
                            <w:r w:rsidR="00850045"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09171" id="Rectangle 272" o:spid="_x0000_s1027" style="position:absolute;left:0;text-align:left;margin-left:71.75pt;margin-top:88.15pt;width:122.95pt;height:34.6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" filled="f" stroked="f">
                <v:textbox inset="0,0,0,0">
                  <w:txbxContent>
                    <w:p w:rsidR="0005411A" w:rsidRDefault="0005411A" w:rsidP="00F67478">
                      <w:pPr>
                        <w:spacing w:after="160" w:line="259" w:lineRule="auto"/>
                      </w:pPr>
                      <w:r>
                        <w:t>Opret ny registrering</w:t>
                      </w:r>
                      <w:r w:rsidR="00850045"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7D5453" wp14:editId="7618B8A2">
                <wp:simplePos x="0" y="0"/>
                <wp:positionH relativeFrom="margin">
                  <wp:align>right</wp:align>
                </wp:positionH>
                <wp:positionV relativeFrom="paragraph">
                  <wp:posOffset>1292135</wp:posOffset>
                </wp:positionV>
                <wp:extent cx="474345" cy="1595755"/>
                <wp:effectExtent l="1363345" t="541655" r="12700" b="12700"/>
                <wp:wrapNone/>
                <wp:docPr id="31" name="Afrundet rektangulær billedforklaring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5792638" y="2376577"/>
                          <a:ext cx="474345" cy="1595755"/>
                        </a:xfrm>
                        <a:prstGeom prst="wedgeRoundRectCallout">
                          <a:avLst>
                            <a:gd name="adj1" fmla="val -161565"/>
                            <a:gd name="adj2" fmla="val 135704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F67478" w:rsidRDefault="00F67478" w:rsidP="00F67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D5453" id="Afrundet rektangulær billedforklaring 31" o:spid="_x0000_s1028" type="#_x0000_t62" style="position:absolute;left:0;text-align:left;margin-left:-13.85pt;margin-top:101.75pt;width:37.35pt;height:125.65pt;rotation:90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" adj="-24098,40112" filled="f" strokecolor="#9bbb59 [3206]" strokeweight="2pt">
                <v:stroke joinstyle="round"/>
                <v:textbox>
                  <w:txbxContent>
                    <w:p w:rsidR="00F67478" w:rsidRDefault="00F67478" w:rsidP="00F674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478"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701FCE" wp14:editId="4180EC8A">
                <wp:simplePos x="0" y="0"/>
                <wp:positionH relativeFrom="margin">
                  <wp:align>right</wp:align>
                </wp:positionH>
                <wp:positionV relativeFrom="paragraph">
                  <wp:posOffset>1913230</wp:posOffset>
                </wp:positionV>
                <wp:extent cx="1561381" cy="854015"/>
                <wp:effectExtent l="0" t="0" r="0" b="0"/>
                <wp:wrapNone/>
                <wp:docPr id="224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381" cy="854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478" w:rsidRDefault="00F67478" w:rsidP="00F67478">
                            <w:pPr>
                              <w:spacing w:after="160" w:line="259" w:lineRule="auto"/>
                            </w:pPr>
                            <w:r>
                              <w:t>Tryk på en eksisterende registrering for detaljer</w:t>
                            </w:r>
                            <w:r w:rsidR="00850045"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01FCE" id="_x0000_s1029" style="position:absolute;left:0;text-align:left;margin-left:71.75pt;margin-top:150.65pt;width:122.95pt;height:67.25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" filled="f" stroked="f">
                <v:textbox inset="0,0,0,0">
                  <w:txbxContent>
                    <w:p w:rsidR="00F67478" w:rsidRDefault="00F67478" w:rsidP="00F67478">
                      <w:pPr>
                        <w:spacing w:after="160" w:line="259" w:lineRule="auto"/>
                      </w:pPr>
                      <w:r>
                        <w:t>Tryk på en eksisterende registrering for detaljer</w:t>
                      </w:r>
                      <w:r w:rsidR="00850045"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67478"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FF47A6" wp14:editId="216C52CB">
                <wp:simplePos x="0" y="0"/>
                <wp:positionH relativeFrom="margin">
                  <wp:posOffset>284480</wp:posOffset>
                </wp:positionH>
                <wp:positionV relativeFrom="paragraph">
                  <wp:posOffset>2322830</wp:posOffset>
                </wp:positionV>
                <wp:extent cx="431165" cy="1638935"/>
                <wp:effectExtent l="5715" t="0" r="965200" b="12700"/>
                <wp:wrapNone/>
                <wp:docPr id="29" name="Afrundet rektangulær billedforklaring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1165" cy="1638935"/>
                        </a:xfrm>
                        <a:prstGeom prst="wedgeRoundRectCallout">
                          <a:avLst>
                            <a:gd name="adj1" fmla="val 5039"/>
                            <a:gd name="adj2" fmla="val -152250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F67478" w:rsidRDefault="00F67478" w:rsidP="00F67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F47A6" id="Afrundet rektangulær billedforklaring 29" o:spid="_x0000_s1030" type="#_x0000_t62" style="position:absolute;left:0;text-align:left;margin-left:22.4pt;margin-top:182.9pt;width:33.95pt;height:129.05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" adj="11888,-22086" filled="f" strokecolor="#9bbb59 [3206]" strokeweight="2pt">
                <v:stroke joinstyle="round"/>
                <v:textbox>
                  <w:txbxContent>
                    <w:p w:rsidR="00F67478" w:rsidRDefault="00F67478" w:rsidP="00F674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478"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B10505" wp14:editId="491A7166">
                <wp:simplePos x="0" y="0"/>
                <wp:positionH relativeFrom="margin">
                  <wp:posOffset>-267419</wp:posOffset>
                </wp:positionH>
                <wp:positionV relativeFrom="paragraph">
                  <wp:posOffset>2971273</wp:posOffset>
                </wp:positionV>
                <wp:extent cx="1561381" cy="370936"/>
                <wp:effectExtent l="0" t="0" r="0" b="0"/>
                <wp:wrapNone/>
                <wp:docPr id="30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381" cy="370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478" w:rsidRDefault="00F67478" w:rsidP="00F67478">
                            <w:pPr>
                              <w:spacing w:after="160" w:line="259" w:lineRule="auto"/>
                            </w:pPr>
                            <w:r>
                              <w:t>Gå til fremtidige eller tidligere registreringer</w:t>
                            </w:r>
                            <w:r w:rsidR="00850045"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10505" id="_x0000_s1031" style="position:absolute;left:0;text-align:left;margin-left:-21.05pt;margin-top:233.95pt;width:122.95pt;height:29.2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" filled="f" stroked="f">
                <v:textbox inset="0,0,0,0">
                  <w:txbxContent>
                    <w:p w:rsidR="00F67478" w:rsidRDefault="00F67478" w:rsidP="00F67478">
                      <w:pPr>
                        <w:spacing w:after="160" w:line="259" w:lineRule="auto"/>
                      </w:pPr>
                      <w:r>
                        <w:t>Gå til fremtidige eller tidligere registreringer</w:t>
                      </w:r>
                      <w:r w:rsidR="00850045"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67478" w:rsidRPr="00C675DB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7D3511" wp14:editId="5C698CF0">
                <wp:simplePos x="0" y="0"/>
                <wp:positionH relativeFrom="margin">
                  <wp:posOffset>315702</wp:posOffset>
                </wp:positionH>
                <wp:positionV relativeFrom="paragraph">
                  <wp:posOffset>-142312</wp:posOffset>
                </wp:positionV>
                <wp:extent cx="431165" cy="1638935"/>
                <wp:effectExtent l="5715" t="0" r="755650" b="12700"/>
                <wp:wrapNone/>
                <wp:docPr id="25" name="Afrundet rektangulær billedforklaring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1165" cy="1638935"/>
                        </a:xfrm>
                        <a:prstGeom prst="wedgeRoundRectCallout">
                          <a:avLst>
                            <a:gd name="adj1" fmla="val 15043"/>
                            <a:gd name="adj2" fmla="val -101721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C675DB" w:rsidRDefault="00C675DB" w:rsidP="00C675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3511" id="Afrundet rektangulær billedforklaring 25" o:spid="_x0000_s1032" type="#_x0000_t62" style="position:absolute;left:0;text-align:left;margin-left:24.85pt;margin-top:-11.2pt;width:33.95pt;height:129.05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" adj="14049,-11172" filled="f" strokecolor="#9bbb59 [3206]" strokeweight="2pt">
                <v:stroke joinstyle="round"/>
                <v:textbox>
                  <w:txbxContent>
                    <w:p w:rsidR="00C675DB" w:rsidRDefault="00C675DB" w:rsidP="00C675D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478"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50C321" wp14:editId="2D5AB111">
                <wp:simplePos x="0" y="0"/>
                <wp:positionH relativeFrom="page">
                  <wp:posOffset>1233170</wp:posOffset>
                </wp:positionH>
                <wp:positionV relativeFrom="paragraph">
                  <wp:posOffset>292100</wp:posOffset>
                </wp:positionV>
                <wp:extent cx="306070" cy="1962150"/>
                <wp:effectExtent l="0" t="85090" r="542290" b="27940"/>
                <wp:wrapNone/>
                <wp:docPr id="27" name="Afrundet rektangulær billedforklaring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6070" cy="1962150"/>
                        </a:xfrm>
                        <a:prstGeom prst="wedgeRoundRectCallout">
                          <a:avLst>
                            <a:gd name="adj1" fmla="val -73426"/>
                            <a:gd name="adj2" fmla="val -75791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F67478" w:rsidRDefault="00F67478" w:rsidP="00F67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0C321" id="Afrundet rektangulær billedforklaring 27" o:spid="_x0000_s1033" type="#_x0000_t62" style="position:absolute;left:0;text-align:left;margin-left:97.1pt;margin-top:23pt;width:24.1pt;height:154.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" adj="-5060,-5571" filled="f" strokecolor="#9bbb59 [3206]" strokeweight="2pt">
                <v:stroke joinstyle="round"/>
                <v:textbox>
                  <w:txbxContent>
                    <w:p w:rsidR="00F67478" w:rsidRDefault="00F67478" w:rsidP="00F67478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67478"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47981E" wp14:editId="54A3808D">
                <wp:simplePos x="0" y="0"/>
                <wp:positionH relativeFrom="margin">
                  <wp:posOffset>-267335</wp:posOffset>
                </wp:positionH>
                <wp:positionV relativeFrom="paragraph">
                  <wp:posOffset>1180465</wp:posOffset>
                </wp:positionV>
                <wp:extent cx="1914525" cy="207010"/>
                <wp:effectExtent l="0" t="0" r="0" b="0"/>
                <wp:wrapNone/>
                <wp:docPr id="28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07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67478" w:rsidRDefault="00F67478" w:rsidP="00F67478">
                            <w:pPr>
                              <w:spacing w:after="160" w:line="259" w:lineRule="auto"/>
                            </w:pPr>
                            <w:r>
                              <w:t>Søg efter fraværsregistrering</w:t>
                            </w:r>
                            <w:r w:rsidR="00850045"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7981E" id="_x0000_s1034" style="position:absolute;left:0;text-align:left;margin-left:-21.05pt;margin-top:92.95pt;width:150.75pt;height:16.3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" filled="f" stroked="f">
                <v:textbox inset="0,0,0,0">
                  <w:txbxContent>
                    <w:p w:rsidR="00F67478" w:rsidRDefault="00F67478" w:rsidP="00F67478">
                      <w:pPr>
                        <w:spacing w:after="160" w:line="259" w:lineRule="auto"/>
                      </w:pPr>
                      <w:r>
                        <w:t>Søg efter fraværsregistrering</w:t>
                      </w:r>
                      <w:r w:rsidR="00850045"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675DB" w:rsidRPr="00C675DB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879045" wp14:editId="2EB661E3">
                <wp:simplePos x="0" y="0"/>
                <wp:positionH relativeFrom="margin">
                  <wp:posOffset>-232171</wp:posOffset>
                </wp:positionH>
                <wp:positionV relativeFrom="paragraph">
                  <wp:posOffset>525253</wp:posOffset>
                </wp:positionV>
                <wp:extent cx="1561381" cy="370936"/>
                <wp:effectExtent l="0" t="0" r="0" b="0"/>
                <wp:wrapNone/>
                <wp:docPr id="26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381" cy="370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675DB" w:rsidRDefault="00C675DB" w:rsidP="00C675DB">
                            <w:pPr>
                              <w:spacing w:after="160" w:line="259" w:lineRule="auto"/>
                            </w:pPr>
                            <w:r>
                              <w:t>Tryk her for at gå til tidssaldi eller logge-ud</w:t>
                            </w:r>
                            <w:r w:rsidR="00850045"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79045" id="_x0000_s1035" style="position:absolute;left:0;text-align:left;margin-left:-18.3pt;margin-top:41.35pt;width:122.95pt;height:29.2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" filled="f" stroked="f">
                <v:textbox inset="0,0,0,0">
                  <w:txbxContent>
                    <w:p w:rsidR="00C675DB" w:rsidRDefault="00C675DB" w:rsidP="00C675DB">
                      <w:pPr>
                        <w:spacing w:after="160" w:line="259" w:lineRule="auto"/>
                      </w:pPr>
                      <w:r>
                        <w:t>Tryk her for at gå til tidssaldi eller logge-ud</w:t>
                      </w:r>
                      <w:r w:rsidR="00850045"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C5C9F">
        <w:rPr>
          <w:noProof/>
          <w:lang w:eastAsia="da-DK"/>
        </w:rPr>
        <w:drawing>
          <wp:anchor distT="0" distB="0" distL="114300" distR="114300" simplePos="0" relativeHeight="251695104" behindDoc="0" locked="0" layoutInCell="1" allowOverlap="1" wp14:anchorId="25D60B7F" wp14:editId="1F83CC4C">
            <wp:simplePos x="0" y="0"/>
            <wp:positionH relativeFrom="margin">
              <wp:posOffset>2120636</wp:posOffset>
            </wp:positionH>
            <wp:positionV relativeFrom="paragraph">
              <wp:posOffset>247746</wp:posOffset>
            </wp:positionV>
            <wp:extent cx="1796415" cy="3194685"/>
            <wp:effectExtent l="57150" t="19050" r="51435" b="100965"/>
            <wp:wrapSquare wrapText="bothSides"/>
            <wp:docPr id="24" name="Billede 24" descr="C:\Users\Z6UJK\Desktop\Servicebrev\Screenshot_2016-10-03-12-2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6UJK\Desktop\Servicebrev\Screenshot_2016-10-03-12-20-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5DB">
        <w:rPr>
          <w:i/>
        </w:rPr>
        <w:t>Mobil – Oversigt/startside efter login</w:t>
      </w:r>
    </w:p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Pr="005B36B2" w:rsidRDefault="005B36B2" w:rsidP="005B36B2"/>
    <w:p w:rsidR="005B36B2" w:rsidRDefault="005B36B2" w:rsidP="005B36B2"/>
    <w:p w:rsidR="005B36B2" w:rsidRPr="005B36B2" w:rsidRDefault="00BC12CF" w:rsidP="005B36B2"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8032D8" wp14:editId="092B599F">
                <wp:simplePos x="0" y="0"/>
                <wp:positionH relativeFrom="margin">
                  <wp:posOffset>371151</wp:posOffset>
                </wp:positionH>
                <wp:positionV relativeFrom="paragraph">
                  <wp:posOffset>93514</wp:posOffset>
                </wp:positionV>
                <wp:extent cx="267335" cy="1638935"/>
                <wp:effectExtent l="0" t="0" r="75565" b="18415"/>
                <wp:wrapNone/>
                <wp:docPr id="228" name="Afrundet rektangulær billedforklaring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335" cy="1638935"/>
                        </a:xfrm>
                        <a:prstGeom prst="wedgeRoundRectCallout">
                          <a:avLst>
                            <a:gd name="adj1" fmla="val 22527"/>
                            <a:gd name="adj2" fmla="val -106458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BC12CF" w:rsidRDefault="00BC12CF" w:rsidP="00F67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032D8" id="Afrundet rektangulær billedforklaring 228" o:spid="_x0000_s1036" type="#_x0000_t62" style="position:absolute;margin-left:29.2pt;margin-top:7.35pt;width:21.05pt;height:129.05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" adj="15666,-12195" filled="f" strokecolor="#9bbb59 [3206]" strokeweight="2pt">
                <v:stroke joinstyle="round"/>
                <v:textbox>
                  <w:txbxContent>
                    <w:p w:rsidR="00BC12CF" w:rsidRDefault="00BC12CF" w:rsidP="00F674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36B2" w:rsidRPr="005B36B2" w:rsidRDefault="005B36B2" w:rsidP="005B36B2">
      <w:pPr>
        <w:tabs>
          <w:tab w:val="left" w:pos="3641"/>
        </w:tabs>
        <w:rPr>
          <w:i/>
        </w:rPr>
      </w:pPr>
      <w:r>
        <w:t xml:space="preserve">              </w:t>
      </w:r>
      <w:r w:rsidR="00A536B8">
        <w:t xml:space="preserve">                      </w:t>
      </w:r>
      <w:r>
        <w:t xml:space="preserve"> </w:t>
      </w:r>
      <w:r>
        <w:rPr>
          <w:i/>
        </w:rPr>
        <w:t xml:space="preserve">Mobil – </w:t>
      </w:r>
      <w:r w:rsidR="00BC12CF">
        <w:rPr>
          <w:i/>
        </w:rPr>
        <w:t>Eksisterende afsendt registrering valgt</w:t>
      </w:r>
    </w:p>
    <w:p w:rsidR="00EF5063" w:rsidRDefault="005916EC" w:rsidP="005B36B2">
      <w:pPr>
        <w:jc w:val="right"/>
      </w:pPr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8D96F1" wp14:editId="13E45972">
                <wp:simplePos x="0" y="0"/>
                <wp:positionH relativeFrom="margin">
                  <wp:align>right</wp:align>
                </wp:positionH>
                <wp:positionV relativeFrom="paragraph">
                  <wp:posOffset>1453179</wp:posOffset>
                </wp:positionV>
                <wp:extent cx="1561381" cy="854015"/>
                <wp:effectExtent l="0" t="0" r="0" b="0"/>
                <wp:wrapNone/>
                <wp:docPr id="233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381" cy="854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916EC" w:rsidRDefault="005916EC" w:rsidP="00F67478">
                            <w:pPr>
                              <w:spacing w:after="160" w:line="259" w:lineRule="auto"/>
                            </w:pPr>
                            <w:r>
                              <w:t>En afsendt registrering kan ikke redigeres</w:t>
                            </w:r>
                            <w:r w:rsidR="00850045"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D96F1" id="_x0000_s1037" style="position:absolute;left:0;text-align:left;margin-left:71.75pt;margin-top:114.4pt;width:122.95pt;height:67.2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" filled="f" stroked="f">
                <v:textbox inset="0,0,0,0">
                  <w:txbxContent>
                    <w:p w:rsidR="005916EC" w:rsidRDefault="005916EC" w:rsidP="00F67478">
                      <w:pPr>
                        <w:spacing w:after="160" w:line="259" w:lineRule="auto"/>
                      </w:pPr>
                      <w:r>
                        <w:t>En afsendt registrering kan ikke redigeres</w:t>
                      </w:r>
                      <w:r w:rsidR="00850045"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586F4F" wp14:editId="62B30AF4">
                <wp:simplePos x="0" y="0"/>
                <wp:positionH relativeFrom="margin">
                  <wp:align>right</wp:align>
                </wp:positionH>
                <wp:positionV relativeFrom="paragraph">
                  <wp:posOffset>841088</wp:posOffset>
                </wp:positionV>
                <wp:extent cx="474345" cy="1595755"/>
                <wp:effectExtent l="1363345" t="541655" r="12700" b="12700"/>
                <wp:wrapNone/>
                <wp:docPr id="232" name="Afrundet rektangulær billedforklaring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4345" cy="1595755"/>
                        </a:xfrm>
                        <a:prstGeom prst="wedgeRoundRectCallout">
                          <a:avLst>
                            <a:gd name="adj1" fmla="val -161565"/>
                            <a:gd name="adj2" fmla="val 135704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5916EC" w:rsidRDefault="005916EC" w:rsidP="00F67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86F4F" id="Afrundet rektangulær billedforklaring 232" o:spid="_x0000_s1038" type="#_x0000_t62" style="position:absolute;left:0;text-align:left;margin-left:-13.85pt;margin-top:66.25pt;width:37.35pt;height:125.65pt;rotation:90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" adj="-24098,40112" filled="f" strokecolor="#9bbb59 [3206]" strokeweight="2pt">
                <v:stroke joinstyle="round"/>
                <v:textbox>
                  <w:txbxContent>
                    <w:p w:rsidR="005916EC" w:rsidRDefault="005916EC" w:rsidP="00F674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9FC7DB" wp14:editId="2BC2F1C1">
                <wp:simplePos x="0" y="0"/>
                <wp:positionH relativeFrom="margin">
                  <wp:posOffset>-50776</wp:posOffset>
                </wp:positionH>
                <wp:positionV relativeFrom="paragraph">
                  <wp:posOffset>2518937</wp:posOffset>
                </wp:positionV>
                <wp:extent cx="1561381" cy="370936"/>
                <wp:effectExtent l="0" t="0" r="0" b="0"/>
                <wp:wrapNone/>
                <wp:docPr id="231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381" cy="370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916EC" w:rsidRDefault="005916EC" w:rsidP="00F67478">
                            <w:pPr>
                              <w:spacing w:after="160" w:line="259" w:lineRule="auto"/>
                            </w:pPr>
                            <w:r>
                              <w:t>Slet registrering</w:t>
                            </w:r>
                            <w:r w:rsidR="00850045"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FC7DB" id="_x0000_s1039" style="position:absolute;left:0;text-align:left;margin-left:-4pt;margin-top:198.35pt;width:122.95pt;height:29.2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" filled="f" stroked="f">
                <v:textbox inset="0,0,0,0">
                  <w:txbxContent>
                    <w:p w:rsidR="005916EC" w:rsidRDefault="005916EC" w:rsidP="00F67478">
                      <w:pPr>
                        <w:spacing w:after="160" w:line="259" w:lineRule="auto"/>
                      </w:pPr>
                      <w:r>
                        <w:t>Slet registrering</w:t>
                      </w:r>
                      <w:r w:rsidR="00850045"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312CBD" wp14:editId="1E8E3FCE">
                <wp:simplePos x="0" y="0"/>
                <wp:positionH relativeFrom="margin">
                  <wp:posOffset>367605</wp:posOffset>
                </wp:positionH>
                <wp:positionV relativeFrom="paragraph">
                  <wp:posOffset>1785944</wp:posOffset>
                </wp:positionV>
                <wp:extent cx="267335" cy="1638935"/>
                <wp:effectExtent l="0" t="0" r="75565" b="18415"/>
                <wp:wrapNone/>
                <wp:docPr id="230" name="Afrundet rektangulær billedforklaring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335" cy="1638935"/>
                        </a:xfrm>
                        <a:prstGeom prst="wedgeRoundRectCallout">
                          <a:avLst>
                            <a:gd name="adj1" fmla="val 22527"/>
                            <a:gd name="adj2" fmla="val -106458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5916EC" w:rsidRDefault="005916EC" w:rsidP="00F67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12CBD" id="Afrundet rektangulær billedforklaring 230" o:spid="_x0000_s1040" type="#_x0000_t62" style="position:absolute;left:0;text-align:left;margin-left:28.95pt;margin-top:140.65pt;width:21.05pt;height:129.05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" adj="15666,-12195" filled="f" strokecolor="#9bbb59 [3206]" strokeweight="2pt">
                <v:stroke joinstyle="round"/>
                <v:textbox>
                  <w:txbxContent>
                    <w:p w:rsidR="005916EC" w:rsidRDefault="005916EC" w:rsidP="00F674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36B2">
        <w:rPr>
          <w:i/>
          <w:noProof/>
          <w:lang w:eastAsia="da-DK"/>
        </w:rPr>
        <w:drawing>
          <wp:anchor distT="0" distB="0" distL="114300" distR="114300" simplePos="0" relativeHeight="251713536" behindDoc="0" locked="0" layoutInCell="1" allowOverlap="1" wp14:anchorId="68F5D126" wp14:editId="39659E42">
            <wp:simplePos x="0" y="0"/>
            <wp:positionH relativeFrom="margin">
              <wp:posOffset>2121799</wp:posOffset>
            </wp:positionH>
            <wp:positionV relativeFrom="paragraph">
              <wp:posOffset>125059</wp:posOffset>
            </wp:positionV>
            <wp:extent cx="1793875" cy="3189605"/>
            <wp:effectExtent l="57150" t="19050" r="53975" b="86995"/>
            <wp:wrapSquare wrapText="bothSides"/>
            <wp:docPr id="227" name="Billede 227" descr="C:\Users\Z6UJK\Desktop\Kørsel, Timer, Fravær. SBI &amp; AEJ\Fravær1.1-mob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6UJK\Desktop\Kørsel, Timer, Fravær. SBI &amp; AEJ\Fravær1.1-mobi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063" w:rsidRPr="00EF5063" w:rsidRDefault="00EF5063" w:rsidP="00EF5063"/>
    <w:p w:rsidR="00EF5063" w:rsidRPr="00EF5063" w:rsidRDefault="00EF5063" w:rsidP="00EF5063"/>
    <w:p w:rsidR="00EF5063" w:rsidRPr="00EF5063" w:rsidRDefault="00850045" w:rsidP="00EF5063"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9304CA" wp14:editId="3D2BADE6">
                <wp:simplePos x="0" y="0"/>
                <wp:positionH relativeFrom="margin">
                  <wp:posOffset>-237012</wp:posOffset>
                </wp:positionH>
                <wp:positionV relativeFrom="paragraph">
                  <wp:posOffset>68173</wp:posOffset>
                </wp:positionV>
                <wp:extent cx="1604513" cy="370840"/>
                <wp:effectExtent l="0" t="0" r="0" b="0"/>
                <wp:wrapNone/>
                <wp:docPr id="229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513" cy="370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C12CF" w:rsidRDefault="00BC12CF" w:rsidP="00F67478">
                            <w:pPr>
                              <w:spacing w:after="160" w:line="259" w:lineRule="auto"/>
                            </w:pPr>
                            <w:r>
                              <w:t>Gå tilbage til oversigten</w:t>
                            </w:r>
                            <w:r w:rsidR="00850045"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304CA" id="_x0000_s1041" style="position:absolute;margin-left:-18.65pt;margin-top:5.35pt;width:126.35pt;height:29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" filled="f" stroked="f">
                <v:textbox inset="0,0,0,0">
                  <w:txbxContent>
                    <w:p w:rsidR="00BC12CF" w:rsidRDefault="00BC12CF" w:rsidP="00F67478">
                      <w:pPr>
                        <w:spacing w:after="160" w:line="259" w:lineRule="auto"/>
                      </w:pPr>
                      <w:r>
                        <w:t>Gå tilbage til oversigten</w:t>
                      </w:r>
                      <w:r w:rsidR="00850045"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5E2260" w:rsidRDefault="005E2260" w:rsidP="00EF5063"/>
    <w:p w:rsidR="00EF5063" w:rsidRDefault="00876E64" w:rsidP="00EF5063">
      <w:pPr>
        <w:tabs>
          <w:tab w:val="left" w:pos="3614"/>
        </w:tabs>
        <w:jc w:val="center"/>
        <w:rPr>
          <w:i/>
        </w:rPr>
      </w:pPr>
      <w:r w:rsidRPr="00F67478">
        <w:rPr>
          <w:i/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278E81" wp14:editId="5C92CE11">
                <wp:simplePos x="0" y="0"/>
                <wp:positionH relativeFrom="margin">
                  <wp:posOffset>440678</wp:posOffset>
                </wp:positionH>
                <wp:positionV relativeFrom="paragraph">
                  <wp:posOffset>-33068</wp:posOffset>
                </wp:positionV>
                <wp:extent cx="267335" cy="1638935"/>
                <wp:effectExtent l="0" t="0" r="75565" b="18415"/>
                <wp:wrapNone/>
                <wp:docPr id="236" name="Afrundet rektangulær billedforklaring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335" cy="1638935"/>
                        </a:xfrm>
                        <a:prstGeom prst="wedgeRoundRectCallout">
                          <a:avLst>
                            <a:gd name="adj1" fmla="val 22527"/>
                            <a:gd name="adj2" fmla="val -106458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876E64" w:rsidRDefault="00876E64" w:rsidP="00F67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8E81" id="Afrundet rektangulær billedforklaring 236" o:spid="_x0000_s1042" type="#_x0000_t62" style="position:absolute;left:0;text-align:left;margin-left:34.7pt;margin-top:-2.6pt;width:21.05pt;height:129.05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" adj="15666,-12195" filled="f" strokecolor="#9bbb59 [3206]" strokeweight="2pt">
                <v:stroke joinstyle="round"/>
                <v:textbox>
                  <w:txbxContent>
                    <w:p w:rsidR="00876E64" w:rsidRDefault="00876E64" w:rsidP="00F674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5063">
        <w:rPr>
          <w:i/>
          <w:noProof/>
          <w:lang w:eastAsia="da-DK"/>
        </w:rPr>
        <w:drawing>
          <wp:anchor distT="0" distB="0" distL="114300" distR="114300" simplePos="0" relativeHeight="251727872" behindDoc="0" locked="0" layoutInCell="1" allowOverlap="1" wp14:anchorId="0C035E46" wp14:editId="784449CA">
            <wp:simplePos x="0" y="0"/>
            <wp:positionH relativeFrom="margin">
              <wp:align>center</wp:align>
            </wp:positionH>
            <wp:positionV relativeFrom="paragraph">
              <wp:posOffset>4154733</wp:posOffset>
            </wp:positionV>
            <wp:extent cx="1772285" cy="3150870"/>
            <wp:effectExtent l="57150" t="19050" r="56515" b="87630"/>
            <wp:wrapSquare wrapText="bothSides"/>
            <wp:docPr id="235" name="Billede 235" descr="C:\Users\Z6UJK\Desktop\Kørsel, Timer, Fravær. SBI &amp; AEJ\Fravær3-mob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6UJK\Desktop\Kørsel, Timer, Fravær. SBI &amp; AEJ\Fravær3-mobi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063">
        <w:rPr>
          <w:noProof/>
          <w:lang w:eastAsia="da-DK"/>
        </w:rPr>
        <w:drawing>
          <wp:anchor distT="0" distB="0" distL="114300" distR="114300" simplePos="0" relativeHeight="251726848" behindDoc="0" locked="0" layoutInCell="1" allowOverlap="1" wp14:anchorId="61C0A27D" wp14:editId="362680DC">
            <wp:simplePos x="0" y="0"/>
            <wp:positionH relativeFrom="margin">
              <wp:align>center</wp:align>
            </wp:positionH>
            <wp:positionV relativeFrom="paragraph">
              <wp:posOffset>275913</wp:posOffset>
            </wp:positionV>
            <wp:extent cx="1776730" cy="3159760"/>
            <wp:effectExtent l="57150" t="19050" r="52070" b="97790"/>
            <wp:wrapSquare wrapText="bothSides"/>
            <wp:docPr id="234" name="Billede 234" descr="C:\Users\Z6UJK\Desktop\Kørsel, Timer, Fravær. SBI &amp; AEJ\Fravær4-mob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6UJK\Desktop\Kørsel, Timer, Fravær. SBI &amp; AEJ\Fravær4-mobi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063" w:rsidRPr="00EF5063">
        <w:rPr>
          <w:i/>
        </w:rPr>
        <w:t>Mobil – Ny registrering valgt</w:t>
      </w:r>
    </w:p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BE47C7" w:rsidP="00EF5063"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F3A8DF" wp14:editId="01A242BD">
                <wp:simplePos x="0" y="0"/>
                <wp:positionH relativeFrom="margin">
                  <wp:posOffset>-124627</wp:posOffset>
                </wp:positionH>
                <wp:positionV relativeFrom="paragraph">
                  <wp:posOffset>79267</wp:posOffset>
                </wp:positionV>
                <wp:extent cx="1561381" cy="172529"/>
                <wp:effectExtent l="0" t="0" r="0" b="0"/>
                <wp:wrapNone/>
                <wp:docPr id="239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381" cy="172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76E64" w:rsidRDefault="00876E64" w:rsidP="00F67478">
                            <w:pPr>
                              <w:spacing w:after="160" w:line="259" w:lineRule="auto"/>
                            </w:pPr>
                            <w:r>
                              <w:t>Gå tilbage til oversigt</w:t>
                            </w:r>
                            <w:r w:rsidR="00850045"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3A8DF" id="_x0000_s1043" style="position:absolute;margin-left:-9.8pt;margin-top:6.25pt;width:122.95pt;height:13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" filled="f" stroked="f">
                <v:textbox inset="0,0,0,0">
                  <w:txbxContent>
                    <w:p w:rsidR="00876E64" w:rsidRDefault="00876E64" w:rsidP="00F67478">
                      <w:pPr>
                        <w:spacing w:after="160" w:line="259" w:lineRule="auto"/>
                      </w:pPr>
                      <w:r>
                        <w:t>Gå tilbage til oversigt</w:t>
                      </w:r>
                      <w:r w:rsidR="00850045"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76E64"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84E633" wp14:editId="797FEE3E">
                <wp:simplePos x="0" y="0"/>
                <wp:positionH relativeFrom="margin">
                  <wp:posOffset>5141991</wp:posOffset>
                </wp:positionH>
                <wp:positionV relativeFrom="paragraph">
                  <wp:posOffset>130798</wp:posOffset>
                </wp:positionV>
                <wp:extent cx="280035" cy="1438275"/>
                <wp:effectExtent l="659130" t="312420" r="17145" b="17145"/>
                <wp:wrapNone/>
                <wp:docPr id="238" name="Afrundet rektangulær billedforklaring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0035" cy="1438275"/>
                        </a:xfrm>
                        <a:prstGeom prst="wedgeRoundRectCallout">
                          <a:avLst>
                            <a:gd name="adj1" fmla="val -151396"/>
                            <a:gd name="adj2" fmla="val 95693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876E64" w:rsidRDefault="00876E64" w:rsidP="00F67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4E633" id="Afrundet rektangulær billedforklaring 238" o:spid="_x0000_s1044" type="#_x0000_t62" style="position:absolute;margin-left:404.9pt;margin-top:10.3pt;width:22.05pt;height:113.25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" adj="-21902,31470" filled="f" strokecolor="#9bbb59 [3206]" strokeweight="2pt">
                <v:stroke joinstyle="round"/>
                <v:textbox>
                  <w:txbxContent>
                    <w:p w:rsidR="00876E64" w:rsidRDefault="00876E64" w:rsidP="00F674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5063" w:rsidRPr="00EF5063" w:rsidRDefault="00EF5063" w:rsidP="00EF5063"/>
    <w:p w:rsidR="00EF5063" w:rsidRPr="00EF5063" w:rsidRDefault="00876E64" w:rsidP="00EF5063"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E3B7CF" wp14:editId="2A0F60A2">
                <wp:simplePos x="0" y="0"/>
                <wp:positionH relativeFrom="margin">
                  <wp:posOffset>440690</wp:posOffset>
                </wp:positionH>
                <wp:positionV relativeFrom="paragraph">
                  <wp:posOffset>57953</wp:posOffset>
                </wp:positionV>
                <wp:extent cx="267335" cy="1638935"/>
                <wp:effectExtent l="0" t="0" r="75565" b="18415"/>
                <wp:wrapNone/>
                <wp:docPr id="237" name="Afrundet rektangulær billedforklaring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335" cy="1638935"/>
                        </a:xfrm>
                        <a:prstGeom prst="wedgeRoundRectCallout">
                          <a:avLst>
                            <a:gd name="adj1" fmla="val 22527"/>
                            <a:gd name="adj2" fmla="val -106458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876E64" w:rsidRDefault="00876E64" w:rsidP="00F67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3B7CF" id="Afrundet rektangulær billedforklaring 237" o:spid="_x0000_s1045" type="#_x0000_t62" style="position:absolute;margin-left:34.7pt;margin-top:4.55pt;width:21.05pt;height:129.05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" adj="15666,-12195" filled="f" strokecolor="#9bbb59 [3206]" strokeweight="2pt">
                <v:stroke joinstyle="round"/>
                <v:textbox>
                  <w:txbxContent>
                    <w:p w:rsidR="00876E64" w:rsidRDefault="00876E64" w:rsidP="00F674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5063" w:rsidRPr="00EF5063" w:rsidRDefault="00EF5063" w:rsidP="00EF5063"/>
    <w:p w:rsidR="00EF5063" w:rsidRPr="00EF5063" w:rsidRDefault="00EF5063" w:rsidP="00EF5063"/>
    <w:p w:rsidR="00EF5063" w:rsidRPr="00EF5063" w:rsidRDefault="00876E64" w:rsidP="00EF5063"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FAF7ED" wp14:editId="7906071A">
                <wp:simplePos x="0" y="0"/>
                <wp:positionH relativeFrom="margin">
                  <wp:posOffset>4720926</wp:posOffset>
                </wp:positionH>
                <wp:positionV relativeFrom="paragraph">
                  <wp:posOffset>8482</wp:posOffset>
                </wp:positionV>
                <wp:extent cx="1561381" cy="370936"/>
                <wp:effectExtent l="0" t="0" r="0" b="0"/>
                <wp:wrapNone/>
                <wp:docPr id="241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381" cy="370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76E64" w:rsidRDefault="00876E64" w:rsidP="00F67478">
                            <w:pPr>
                              <w:spacing w:after="160" w:line="259" w:lineRule="auto"/>
                            </w:pPr>
                            <w:r>
                              <w:t>Søg fraværstype</w:t>
                            </w:r>
                            <w:r w:rsidR="00850045"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AF7ED" id="_x0000_s1046" style="position:absolute;margin-left:371.75pt;margin-top:.65pt;width:122.95pt;height:29.2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" filled="f" stroked="f">
                <v:textbox inset="0,0,0,0">
                  <w:txbxContent>
                    <w:p w:rsidR="00876E64" w:rsidRDefault="00876E64" w:rsidP="00F67478">
                      <w:pPr>
                        <w:spacing w:after="160" w:line="259" w:lineRule="auto"/>
                      </w:pPr>
                      <w:r>
                        <w:t>Søg fraværstype</w:t>
                      </w:r>
                      <w:r w:rsidR="00850045"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F5063" w:rsidRPr="00EF5063" w:rsidRDefault="00876E64" w:rsidP="00EF5063"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4B5FA3" wp14:editId="21A0DF56">
                <wp:simplePos x="0" y="0"/>
                <wp:positionH relativeFrom="margin">
                  <wp:posOffset>-47230</wp:posOffset>
                </wp:positionH>
                <wp:positionV relativeFrom="paragraph">
                  <wp:posOffset>171138</wp:posOffset>
                </wp:positionV>
                <wp:extent cx="1613140" cy="370936"/>
                <wp:effectExtent l="0" t="0" r="0" b="0"/>
                <wp:wrapNone/>
                <wp:docPr id="240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140" cy="370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76E64" w:rsidRDefault="00876E64" w:rsidP="00F67478">
                            <w:pPr>
                              <w:spacing w:after="160" w:line="259" w:lineRule="auto"/>
                            </w:pPr>
                            <w:r>
                              <w:t>Vælg fraværstype</w:t>
                            </w:r>
                            <w:r w:rsidR="00850045"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B5FA3" id="_x0000_s1047" style="position:absolute;margin-left:-3.7pt;margin-top:13.5pt;width:127pt;height:29.2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" filled="f" stroked="f">
                <v:textbox inset="0,0,0,0">
                  <w:txbxContent>
                    <w:p w:rsidR="00876E64" w:rsidRDefault="00876E64" w:rsidP="00F67478">
                      <w:pPr>
                        <w:spacing w:after="160" w:line="259" w:lineRule="auto"/>
                      </w:pPr>
                      <w:r>
                        <w:t>Vælg fraværstype</w:t>
                      </w:r>
                      <w:r w:rsidR="00850045"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EF5063" w:rsidP="00EF5063"/>
    <w:p w:rsidR="00EF5063" w:rsidRPr="00EF5063" w:rsidRDefault="00BE47C7" w:rsidP="00EF5063"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57AA22" wp14:editId="0426DBC2">
                <wp:simplePos x="0" y="0"/>
                <wp:positionH relativeFrom="margin">
                  <wp:posOffset>-133493</wp:posOffset>
                </wp:positionH>
                <wp:positionV relativeFrom="paragraph">
                  <wp:posOffset>183119</wp:posOffset>
                </wp:positionV>
                <wp:extent cx="1344930" cy="1638935"/>
                <wp:effectExtent l="5397" t="0" r="698818" b="13017"/>
                <wp:wrapNone/>
                <wp:docPr id="247" name="Afrundet rektangulær billedforklaring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4930" cy="1638935"/>
                        </a:xfrm>
                        <a:prstGeom prst="wedgeRoundRectCallout">
                          <a:avLst>
                            <a:gd name="adj1" fmla="val 8521"/>
                            <a:gd name="adj2" fmla="val -105932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BE47C7" w:rsidRDefault="00BE47C7" w:rsidP="00F67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7AA22" id="Afrundet rektangulær billedforklaring 247" o:spid="_x0000_s1048" type="#_x0000_t62" style="position:absolute;margin-left:-10.5pt;margin-top:14.4pt;width:105.9pt;height:129.05pt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" adj="12641,-12081" filled="f" strokecolor="#9bbb59 [3206]" strokeweight="2pt">
                <v:stroke joinstyle="round"/>
                <v:textbox>
                  <w:txbxContent>
                    <w:p w:rsidR="00BE47C7" w:rsidRDefault="00BE47C7" w:rsidP="00F674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5063" w:rsidRDefault="00EF5063" w:rsidP="00EF5063"/>
    <w:p w:rsidR="00590912" w:rsidRDefault="00850045" w:rsidP="00EF5063">
      <w:pPr>
        <w:jc w:val="center"/>
      </w:pPr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F34317" wp14:editId="0F6173C5">
                <wp:simplePos x="0" y="0"/>
                <wp:positionH relativeFrom="margin">
                  <wp:posOffset>4658480</wp:posOffset>
                </wp:positionH>
                <wp:positionV relativeFrom="paragraph">
                  <wp:posOffset>85856</wp:posOffset>
                </wp:positionV>
                <wp:extent cx="1318260" cy="1639570"/>
                <wp:effectExtent l="239395" t="8255" r="26035" b="26035"/>
                <wp:wrapNone/>
                <wp:docPr id="245" name="Afrundet rektangulær billedforklaring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18260" cy="1639570"/>
                        </a:xfrm>
                        <a:prstGeom prst="wedgeRoundRectCallout">
                          <a:avLst>
                            <a:gd name="adj1" fmla="val -10051"/>
                            <a:gd name="adj2" fmla="val 87275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876E64" w:rsidRDefault="00876E64" w:rsidP="00F67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34317" id="Afrundet rektangulær billedforklaring 245" o:spid="_x0000_s1049" type="#_x0000_t62" style="position:absolute;left:0;text-align:left;margin-left:366.8pt;margin-top:6.75pt;width:103.8pt;height:129.1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" adj="8629,29651" filled="f" strokecolor="#9bbb59 [3206]" strokeweight="2pt">
                <v:stroke joinstyle="round"/>
                <v:textbox>
                  <w:txbxContent>
                    <w:p w:rsidR="00876E64" w:rsidRDefault="00876E64" w:rsidP="00F674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912"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76EEF1B" wp14:editId="55D7C5AF">
                <wp:simplePos x="0" y="0"/>
                <wp:positionH relativeFrom="margin">
                  <wp:posOffset>90266</wp:posOffset>
                </wp:positionH>
                <wp:positionV relativeFrom="paragraph">
                  <wp:posOffset>3678136</wp:posOffset>
                </wp:positionV>
                <wp:extent cx="2596551" cy="698740"/>
                <wp:effectExtent l="0" t="0" r="0" b="0"/>
                <wp:wrapNone/>
                <wp:docPr id="250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51" cy="6987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90912" w:rsidRDefault="00590912" w:rsidP="00F67478">
                            <w:pPr>
                              <w:spacing w:after="160" w:line="259" w:lineRule="auto"/>
                            </w:pPr>
                            <w:r>
                              <w:t>Vælg periode for registre</w:t>
                            </w:r>
                            <w:r w:rsidR="003249C7">
                              <w:t>ringen. Når der trykkes på dato</w:t>
                            </w:r>
                            <w:r>
                              <w:t>bjælkerne, vil en pop-up vise yderligere funktionalitet for datovalg</w:t>
                            </w:r>
                            <w:r w:rsidR="00850045">
                              <w:t>.</w:t>
                            </w:r>
                            <w:r w:rsidR="0078691D">
                              <w:t xml:space="preserve"> Se næste side.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EEF1B" id="_x0000_s1050" style="position:absolute;left:0;text-align:left;margin-left:7.1pt;margin-top:289.6pt;width:204.45pt;height:5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" filled="f" stroked="f">
                <v:textbox inset="0,0,0,0">
                  <w:txbxContent>
                    <w:p w:rsidR="00590912" w:rsidRDefault="00590912" w:rsidP="00F67478">
                      <w:pPr>
                        <w:spacing w:after="160" w:line="259" w:lineRule="auto"/>
                      </w:pPr>
                      <w:r>
                        <w:t>Vælg periode for registre</w:t>
                      </w:r>
                      <w:r w:rsidR="003249C7">
                        <w:t>ringen. Når der trykkes på dato</w:t>
                      </w:r>
                      <w:r>
                        <w:t>bjælkerne, vil en pop-up vise yderligere funktionalitet for datovalg</w:t>
                      </w:r>
                      <w:r w:rsidR="00850045">
                        <w:t>.</w:t>
                      </w:r>
                      <w:r w:rsidR="0078691D">
                        <w:t xml:space="preserve"> Se næste side.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0912"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C7B379" wp14:editId="753D0E2F">
                <wp:simplePos x="0" y="0"/>
                <wp:positionH relativeFrom="margin">
                  <wp:posOffset>987941</wp:posOffset>
                </wp:positionH>
                <wp:positionV relativeFrom="paragraph">
                  <wp:posOffset>2600456</wp:posOffset>
                </wp:positionV>
                <wp:extent cx="795020" cy="2782570"/>
                <wp:effectExtent l="0" t="1565275" r="344805" b="20955"/>
                <wp:wrapNone/>
                <wp:docPr id="249" name="Afrundet rektangulær billedforklaring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5020" cy="2782570"/>
                        </a:xfrm>
                        <a:prstGeom prst="wedgeRoundRectCallout">
                          <a:avLst>
                            <a:gd name="adj1" fmla="val -244252"/>
                            <a:gd name="adj2" fmla="val -61533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590912" w:rsidRDefault="00590912" w:rsidP="00F67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B379" id="Afrundet rektangulær billedforklaring 249" o:spid="_x0000_s1051" type="#_x0000_t62" style="position:absolute;left:0;text-align:left;margin-left:77.8pt;margin-top:204.75pt;width:62.6pt;height:219.1pt;rotation:90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" adj="-41958,-2491" filled="f" strokecolor="#9bbb59 [3206]" strokeweight="2pt">
                <v:stroke joinstyle="round"/>
                <v:textbox>
                  <w:txbxContent>
                    <w:p w:rsidR="00590912" w:rsidRDefault="00590912" w:rsidP="00F674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4376"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560A20" wp14:editId="79CF3A93">
                <wp:simplePos x="0" y="0"/>
                <wp:positionH relativeFrom="margin">
                  <wp:posOffset>-124867</wp:posOffset>
                </wp:positionH>
                <wp:positionV relativeFrom="paragraph">
                  <wp:posOffset>1660177</wp:posOffset>
                </wp:positionV>
                <wp:extent cx="1612900" cy="733245"/>
                <wp:effectExtent l="0" t="0" r="0" b="0"/>
                <wp:wrapNone/>
                <wp:docPr id="244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733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76E64" w:rsidRDefault="00876E64" w:rsidP="00F67478">
                            <w:pPr>
                              <w:spacing w:after="160" w:line="259" w:lineRule="auto"/>
                            </w:pPr>
                            <w:r>
                              <w:t xml:space="preserve">Ved </w:t>
                            </w:r>
                            <w:r w:rsidR="00BE47C7">
                              <w:t>nogle fraværstyper</w:t>
                            </w:r>
                            <w:r>
                              <w:t xml:space="preserve"> skal der vælges en årsag</w:t>
                            </w:r>
                            <w:r w:rsidR="00704376">
                              <w:t>, som her ved tjenestefri</w:t>
                            </w:r>
                            <w:r w:rsidR="00850045"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60A20" id="_x0000_s1052" style="position:absolute;left:0;text-align:left;margin-left:-9.85pt;margin-top:130.7pt;width:127pt;height:57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" filled="f" stroked="f">
                <v:textbox inset="0,0,0,0">
                  <w:txbxContent>
                    <w:p w:rsidR="00876E64" w:rsidRDefault="00876E64" w:rsidP="00F67478">
                      <w:pPr>
                        <w:spacing w:after="160" w:line="259" w:lineRule="auto"/>
                      </w:pPr>
                      <w:r>
                        <w:t xml:space="preserve">Ved </w:t>
                      </w:r>
                      <w:r w:rsidR="00BE47C7">
                        <w:t>nogle fraværstyper</w:t>
                      </w:r>
                      <w:r>
                        <w:t xml:space="preserve"> skal der vælges en årsag</w:t>
                      </w:r>
                      <w:r w:rsidR="00704376">
                        <w:t>, som her ved tjenestefri</w:t>
                      </w:r>
                      <w:r w:rsidR="00850045"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04376"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070826" wp14:editId="0ED05F44">
                <wp:simplePos x="0" y="0"/>
                <wp:positionH relativeFrom="margin">
                  <wp:posOffset>258052</wp:posOffset>
                </wp:positionH>
                <wp:positionV relativeFrom="paragraph">
                  <wp:posOffset>1156488</wp:posOffset>
                </wp:positionV>
                <wp:extent cx="812531" cy="1694815"/>
                <wp:effectExtent l="0" t="593725" r="765810" b="22860"/>
                <wp:wrapNone/>
                <wp:docPr id="242" name="Afrundet rektangulær billedforklaring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12531" cy="1694815"/>
                        </a:xfrm>
                        <a:prstGeom prst="wedgeRoundRectCallout">
                          <a:avLst>
                            <a:gd name="adj1" fmla="val -121788"/>
                            <a:gd name="adj2" fmla="val -93051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876E64" w:rsidRDefault="00876E64" w:rsidP="00F67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70826" id="Afrundet rektangulær billedforklaring 242" o:spid="_x0000_s1053" type="#_x0000_t62" style="position:absolute;left:0;text-align:left;margin-left:20.3pt;margin-top:91.05pt;width:64pt;height:133.45pt;rotation:90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" adj="-15506,-9299" filled="f" strokecolor="#9bbb59 [3206]" strokeweight="2pt">
                <v:stroke joinstyle="round"/>
                <v:textbox>
                  <w:txbxContent>
                    <w:p w:rsidR="00876E64" w:rsidRDefault="00876E64" w:rsidP="00F674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47C7"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E375CA" wp14:editId="332AA82A">
                <wp:simplePos x="0" y="0"/>
                <wp:positionH relativeFrom="margin">
                  <wp:posOffset>-185252</wp:posOffset>
                </wp:positionH>
                <wp:positionV relativeFrom="paragraph">
                  <wp:posOffset>90170</wp:posOffset>
                </wp:positionV>
                <wp:extent cx="1509622" cy="1337094"/>
                <wp:effectExtent l="0" t="0" r="0" b="0"/>
                <wp:wrapNone/>
                <wp:docPr id="248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622" cy="13370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E47C7" w:rsidRDefault="00BE47C7" w:rsidP="00F67478">
                            <w:pPr>
                              <w:spacing w:after="160" w:line="259" w:lineRule="auto"/>
                            </w:pPr>
                            <w:r>
                              <w:t>Gå tilbage til oversigt – en pop-up i bunden af skærmen vil spørge om du vil: Fortryde registrering, fortsætte registrering eller sende registrering</w:t>
                            </w:r>
                            <w:r w:rsidR="00850045"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375CA" id="_x0000_s1054" style="position:absolute;left:0;text-align:left;margin-left:-14.6pt;margin-top:7.1pt;width:118.85pt;height:105.3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" filled="f" stroked="f">
                <v:textbox inset="0,0,0,0">
                  <w:txbxContent>
                    <w:p w:rsidR="00BE47C7" w:rsidRDefault="00BE47C7" w:rsidP="00F67478">
                      <w:pPr>
                        <w:spacing w:after="160" w:line="259" w:lineRule="auto"/>
                      </w:pPr>
                      <w:r>
                        <w:t>Gå tilbage til oversigt – en pop-up i bunden af skærmen vil spørge om du vil: Fortryde registrering, fortsætte registrering eller sende registrering</w:t>
                      </w:r>
                      <w:r w:rsidR="00850045"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5063" w:rsidRPr="00EF5063">
        <w:rPr>
          <w:i/>
        </w:rPr>
        <w:t xml:space="preserve">Mobil – Ny registrering </w:t>
      </w:r>
      <w:r w:rsidR="00EF5063">
        <w:rPr>
          <w:i/>
        </w:rPr>
        <w:t>fortsat</w:t>
      </w:r>
    </w:p>
    <w:p w:rsidR="00590912" w:rsidRPr="00590912" w:rsidRDefault="00590912" w:rsidP="00590912"/>
    <w:p w:rsidR="00590912" w:rsidRPr="00590912" w:rsidRDefault="00850045" w:rsidP="00590912"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314ACC" wp14:editId="480F4A5A">
                <wp:simplePos x="0" y="0"/>
                <wp:positionH relativeFrom="margin">
                  <wp:posOffset>4610580</wp:posOffset>
                </wp:positionH>
                <wp:positionV relativeFrom="paragraph">
                  <wp:posOffset>5248</wp:posOffset>
                </wp:positionV>
                <wp:extent cx="1561381" cy="1526876"/>
                <wp:effectExtent l="0" t="0" r="0" b="0"/>
                <wp:wrapNone/>
                <wp:docPr id="246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381" cy="15268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76E64" w:rsidRDefault="00876E64" w:rsidP="00F67478">
                            <w:pPr>
                              <w:spacing w:after="160" w:line="259" w:lineRule="auto"/>
                            </w:pPr>
                            <w:r>
                              <w:t>Send-knappen tydeliggøres, når der er udfyldt tilstrækkelig informationer. Vælges fraværstypen sygdom er kn</w:t>
                            </w:r>
                            <w:r w:rsidR="00BE47C7">
                              <w:t>appen synlig med det samme</w:t>
                            </w:r>
                            <w:r w:rsidR="00850045">
                              <w:t>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14ACC" id="_x0000_s1055" style="position:absolute;margin-left:363.05pt;margin-top:.4pt;width:122.95pt;height:120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" filled="f" stroked="f">
                <v:textbox inset="0,0,0,0">
                  <w:txbxContent>
                    <w:p w:rsidR="00876E64" w:rsidRDefault="00876E64" w:rsidP="00F67478">
                      <w:pPr>
                        <w:spacing w:after="160" w:line="259" w:lineRule="auto"/>
                      </w:pPr>
                      <w:r>
                        <w:t>Send-knappen tydeliggøres, når der er udfyldt tilstrækkelig informationer. Vælges fraværstypen sygdom er kn</w:t>
                      </w:r>
                      <w:r w:rsidR="00BE47C7">
                        <w:t>appen synlig med det samme</w:t>
                      </w:r>
                      <w:r w:rsidR="00850045"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850045" w:rsidP="00590912"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6CF822" wp14:editId="657822C4">
                <wp:simplePos x="0" y="0"/>
                <wp:positionH relativeFrom="margin">
                  <wp:posOffset>4761997</wp:posOffset>
                </wp:positionH>
                <wp:positionV relativeFrom="paragraph">
                  <wp:posOffset>18894</wp:posOffset>
                </wp:positionV>
                <wp:extent cx="981710" cy="1694815"/>
                <wp:effectExtent l="634047" t="1194753" r="14288" b="14287"/>
                <wp:wrapNone/>
                <wp:docPr id="256" name="Afrundet rektangulær billedforklaring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81710" cy="1694815"/>
                        </a:xfrm>
                        <a:prstGeom prst="wedgeRoundRectCallout">
                          <a:avLst>
                            <a:gd name="adj1" fmla="val -173291"/>
                            <a:gd name="adj2" fmla="val 86113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850045" w:rsidRDefault="00850045" w:rsidP="00F67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CF822" id="Afrundet rektangulær billedforklaring 256" o:spid="_x0000_s1056" type="#_x0000_t62" style="position:absolute;margin-left:374.95pt;margin-top:1.5pt;width:77.3pt;height:133.45pt;rotation:90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" adj="-26631,29400" filled="f" strokecolor="#9bbb59 [3206]" strokeweight="2pt">
                <v:stroke joinstyle="round"/>
                <v:textbox>
                  <w:txbxContent>
                    <w:p w:rsidR="00850045" w:rsidRDefault="00850045" w:rsidP="00F674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0912" w:rsidRPr="00590912" w:rsidRDefault="00590912" w:rsidP="00590912"/>
    <w:p w:rsidR="00590912" w:rsidRPr="00590912" w:rsidRDefault="00590912" w:rsidP="00590912"/>
    <w:p w:rsidR="00590912" w:rsidRPr="00590912" w:rsidRDefault="00850045" w:rsidP="00590912"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F85B259" wp14:editId="0717E770">
                <wp:simplePos x="0" y="0"/>
                <wp:positionH relativeFrom="margin">
                  <wp:posOffset>4524770</wp:posOffset>
                </wp:positionH>
                <wp:positionV relativeFrom="paragraph">
                  <wp:posOffset>8231</wp:posOffset>
                </wp:positionV>
                <wp:extent cx="1561381" cy="1086928"/>
                <wp:effectExtent l="0" t="0" r="0" b="0"/>
                <wp:wrapNone/>
                <wp:docPr id="257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381" cy="10869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50045" w:rsidRDefault="00850045" w:rsidP="00F67478">
                            <w:pPr>
                              <w:spacing w:after="160" w:line="259" w:lineRule="auto"/>
                            </w:pPr>
                            <w:r>
                              <w:t xml:space="preserve">Tryk send for at sende registreringen. Brugeren vil herefter vende tilbage til </w:t>
                            </w:r>
                            <w:r w:rsidR="0078691D">
                              <w:t>oversigten.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5B259" id="_x0000_s1057" style="position:absolute;margin-left:356.3pt;margin-top:.65pt;width:122.95pt;height:85.6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" filled="f" stroked="f">
                <v:textbox inset="0,0,0,0">
                  <w:txbxContent>
                    <w:p w:rsidR="00850045" w:rsidRDefault="00850045" w:rsidP="00F67478">
                      <w:pPr>
                        <w:spacing w:after="160" w:line="259" w:lineRule="auto"/>
                      </w:pPr>
                      <w:r>
                        <w:t xml:space="preserve">Tryk send for at sende registreringen. Brugeren vil herefter vende tilbage til </w:t>
                      </w:r>
                      <w:r w:rsidR="0078691D">
                        <w:t>oversigten.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Default="00590912" w:rsidP="00590912"/>
    <w:p w:rsidR="00EF5063" w:rsidRDefault="00EF5063" w:rsidP="00590912">
      <w:pPr>
        <w:ind w:firstLine="1304"/>
      </w:pPr>
    </w:p>
    <w:p w:rsidR="00590912" w:rsidRPr="00AF7A9E" w:rsidRDefault="00590912" w:rsidP="00590912">
      <w:pPr>
        <w:jc w:val="center"/>
        <w:rPr>
          <w:i/>
        </w:rPr>
      </w:pPr>
      <w:r w:rsidRPr="00AF7A9E">
        <w:rPr>
          <w:i/>
          <w:noProof/>
          <w:lang w:eastAsia="da-DK"/>
        </w:rPr>
        <w:lastRenderedPageBreak/>
        <w:drawing>
          <wp:anchor distT="0" distB="0" distL="114300" distR="114300" simplePos="0" relativeHeight="251760640" behindDoc="0" locked="0" layoutInCell="1" allowOverlap="1" wp14:anchorId="56E83AD6" wp14:editId="2625FCE9">
            <wp:simplePos x="0" y="0"/>
            <wp:positionH relativeFrom="margin">
              <wp:posOffset>4026571</wp:posOffset>
            </wp:positionH>
            <wp:positionV relativeFrom="paragraph">
              <wp:posOffset>264100</wp:posOffset>
            </wp:positionV>
            <wp:extent cx="1647190" cy="2974975"/>
            <wp:effectExtent l="57150" t="19050" r="48260" b="92075"/>
            <wp:wrapSquare wrapText="bothSides"/>
            <wp:docPr id="252" name="Billed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97497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7A9E">
        <w:rPr>
          <w:i/>
        </w:rPr>
        <w:t>Mobil – Datovalg fortsat</w:t>
      </w:r>
    </w:p>
    <w:p w:rsidR="00590912" w:rsidRPr="00590912" w:rsidRDefault="00590912" w:rsidP="00590912"/>
    <w:p w:rsidR="00590912" w:rsidRPr="00590912" w:rsidRDefault="00850045" w:rsidP="00590912">
      <w:r>
        <w:rPr>
          <w:noProof/>
          <w:lang w:eastAsia="da-DK"/>
        </w:rPr>
        <w:drawing>
          <wp:anchor distT="0" distB="0" distL="114300" distR="114300" simplePos="0" relativeHeight="251758592" behindDoc="0" locked="0" layoutInCell="1" allowOverlap="1" wp14:anchorId="4B54FE8F" wp14:editId="16B6809B">
            <wp:simplePos x="0" y="0"/>
            <wp:positionH relativeFrom="margin">
              <wp:posOffset>410833</wp:posOffset>
            </wp:positionH>
            <wp:positionV relativeFrom="paragraph">
              <wp:posOffset>27149</wp:posOffset>
            </wp:positionV>
            <wp:extent cx="1491615" cy="1179195"/>
            <wp:effectExtent l="57150" t="19050" r="51435" b="97155"/>
            <wp:wrapSquare wrapText="bothSides"/>
            <wp:docPr id="251" name="Billed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17919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912" w:rsidRPr="00590912" w:rsidRDefault="00850045" w:rsidP="00590912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2219F17" wp14:editId="3EE12D17">
                <wp:simplePos x="0" y="0"/>
                <wp:positionH relativeFrom="column">
                  <wp:posOffset>2307374</wp:posOffset>
                </wp:positionH>
                <wp:positionV relativeFrom="paragraph">
                  <wp:posOffset>9190</wp:posOffset>
                </wp:positionV>
                <wp:extent cx="1272960" cy="858740"/>
                <wp:effectExtent l="0" t="0" r="3810" b="0"/>
                <wp:wrapNone/>
                <wp:docPr id="253" name="Højrepi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960" cy="858740"/>
                        </a:xfrm>
                        <a:prstGeom prst="rightArrow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ffectLst>
                          <a:outerShdw dir="5400000" algn="ctr" rotWithShape="0">
                            <a:srgbClr val="92D050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B1015" id="Højrepil 253" o:spid="_x0000_s1026" type="#_x0000_t13" style="position:absolute;margin-left:181.7pt;margin-top:.7pt;width:100.25pt;height:67.6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" adj="14314" fillcolor="#76923c [2406]" stroked="f">
                <v:fill opacity="32896f"/>
                <v:shadow on="t" color="#92d050" offset="0,0"/>
              </v:shape>
            </w:pict>
          </mc:Fallback>
        </mc:AlternateContent>
      </w:r>
    </w:p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Pr="00590912" w:rsidRDefault="00590912" w:rsidP="00590912"/>
    <w:p w:rsidR="00590912" w:rsidRDefault="00590912" w:rsidP="00590912"/>
    <w:p w:rsidR="00AF7A9E" w:rsidRDefault="00850045" w:rsidP="00850045"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458C706" wp14:editId="5CD7E2DB">
                <wp:simplePos x="0" y="0"/>
                <wp:positionH relativeFrom="margin">
                  <wp:posOffset>427223</wp:posOffset>
                </wp:positionH>
                <wp:positionV relativeFrom="paragraph">
                  <wp:posOffset>16833</wp:posOffset>
                </wp:positionV>
                <wp:extent cx="1742536" cy="1682115"/>
                <wp:effectExtent l="0" t="0" r="0" b="0"/>
                <wp:wrapNone/>
                <wp:docPr id="254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536" cy="1682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50045" w:rsidRDefault="00850045" w:rsidP="00850045">
                            <w:r>
                              <w:t>I dette vindue kan du:</w:t>
                            </w:r>
                          </w:p>
                          <w:p w:rsidR="00850045" w:rsidRDefault="00850045" w:rsidP="00850045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Indtaste dato</w:t>
                            </w:r>
                          </w:p>
                          <w:p w:rsidR="00850045" w:rsidRDefault="00850045" w:rsidP="00850045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Vælge kalendervisning</w:t>
                            </w:r>
                          </w:p>
                          <w:p w:rsidR="00850045" w:rsidRDefault="00850045" w:rsidP="00850045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Bekræfte dato (Grøn)</w:t>
                            </w:r>
                          </w:p>
                          <w:p w:rsidR="00850045" w:rsidRPr="00590912" w:rsidRDefault="00850045" w:rsidP="00850045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Afbryde datovalg (Rød)</w:t>
                            </w:r>
                          </w:p>
                          <w:p w:rsidR="00850045" w:rsidRDefault="00850045" w:rsidP="00F67478">
                            <w:pPr>
                              <w:spacing w:after="160" w:line="259" w:lineRule="auto"/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8C706" id="_x0000_s1058" style="position:absolute;margin-left:33.65pt;margin-top:1.35pt;width:137.2pt;height:132.4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" filled="f" stroked="f">
                <v:textbox inset="0,0,0,0">
                  <w:txbxContent>
                    <w:p w:rsidR="00850045" w:rsidRDefault="00850045" w:rsidP="00850045">
                      <w:r>
                        <w:t>I dette vindue kan du:</w:t>
                      </w:r>
                    </w:p>
                    <w:p w:rsidR="00850045" w:rsidRDefault="00850045" w:rsidP="00850045">
                      <w:pPr>
                        <w:pStyle w:val="Listeafsnit"/>
                        <w:numPr>
                          <w:ilvl w:val="0"/>
                          <w:numId w:val="16"/>
                        </w:numPr>
                      </w:pPr>
                      <w:r>
                        <w:t>Indtaste dato</w:t>
                      </w:r>
                    </w:p>
                    <w:p w:rsidR="00850045" w:rsidRDefault="00850045" w:rsidP="00850045">
                      <w:pPr>
                        <w:pStyle w:val="Listeafsnit"/>
                        <w:numPr>
                          <w:ilvl w:val="0"/>
                          <w:numId w:val="16"/>
                        </w:numPr>
                      </w:pPr>
                      <w:r>
                        <w:t>Vælge kalendervisning</w:t>
                      </w:r>
                    </w:p>
                    <w:p w:rsidR="00850045" w:rsidRDefault="00850045" w:rsidP="00850045">
                      <w:pPr>
                        <w:pStyle w:val="Listeafsnit"/>
                        <w:numPr>
                          <w:ilvl w:val="0"/>
                          <w:numId w:val="16"/>
                        </w:numPr>
                      </w:pPr>
                      <w:r>
                        <w:t>Bekræfte dato (Grøn)</w:t>
                      </w:r>
                    </w:p>
                    <w:p w:rsidR="00850045" w:rsidRPr="00590912" w:rsidRDefault="00850045" w:rsidP="00850045">
                      <w:pPr>
                        <w:pStyle w:val="Listeafsnit"/>
                        <w:numPr>
                          <w:ilvl w:val="0"/>
                          <w:numId w:val="16"/>
                        </w:numPr>
                      </w:pPr>
                      <w:r>
                        <w:t>Afbryde datovalg (Rød)</w:t>
                      </w:r>
                    </w:p>
                    <w:p w:rsidR="00850045" w:rsidRDefault="00850045" w:rsidP="00F67478">
                      <w:pPr>
                        <w:spacing w:after="160" w:line="259" w:lineRule="au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7A9E" w:rsidRPr="00AF7A9E" w:rsidRDefault="00AF7A9E" w:rsidP="00AF7A9E"/>
    <w:p w:rsidR="00AF7A9E" w:rsidRPr="00AF7A9E" w:rsidRDefault="00AF7A9E" w:rsidP="00AF7A9E"/>
    <w:p w:rsidR="00AF7A9E" w:rsidRPr="00AF7A9E" w:rsidRDefault="00AF7A9E" w:rsidP="00AF7A9E"/>
    <w:p w:rsidR="00AF7A9E" w:rsidRPr="00AF7A9E" w:rsidRDefault="00AF7A9E" w:rsidP="00AF7A9E"/>
    <w:p w:rsidR="00AF7A9E" w:rsidRPr="00AF7A9E" w:rsidRDefault="00AF7A9E" w:rsidP="00AF7A9E"/>
    <w:p w:rsidR="00AF7A9E" w:rsidRPr="00AF7A9E" w:rsidRDefault="00AF7A9E" w:rsidP="00AF7A9E"/>
    <w:p w:rsidR="00AF7A9E" w:rsidRPr="00AF7A9E" w:rsidRDefault="00AF7A9E" w:rsidP="00AF7A9E"/>
    <w:p w:rsidR="00AF7A9E" w:rsidRPr="00AF7A9E" w:rsidRDefault="00AF7A9E" w:rsidP="00AF7A9E"/>
    <w:p w:rsidR="00AF7A9E" w:rsidRPr="00AF7A9E" w:rsidRDefault="00AF7A9E" w:rsidP="00AF7A9E"/>
    <w:p w:rsidR="00AF7A9E" w:rsidRPr="00AF7A9E" w:rsidRDefault="00AF7A9E" w:rsidP="00AF7A9E"/>
    <w:p w:rsidR="00AF7A9E" w:rsidRPr="00AF7A9E" w:rsidRDefault="00E17D90" w:rsidP="00AF7A9E"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4DCDD93" wp14:editId="382D2E5D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2087593" cy="1419225"/>
                <wp:effectExtent l="0" t="0" r="0" b="0"/>
                <wp:wrapNone/>
                <wp:docPr id="255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593" cy="1419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50045" w:rsidRDefault="00850045" w:rsidP="00850045">
                            <w:r>
                              <w:t>I dette vindue kan du:</w:t>
                            </w:r>
                          </w:p>
                          <w:p w:rsidR="00850045" w:rsidRDefault="00850045" w:rsidP="00850045">
                            <w:pPr>
                              <w:pStyle w:val="Listeafsnit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Vælge dato (så snart der vælges en dato i kalenderen, sendes brugeren tilbage til forrige visning)</w:t>
                            </w:r>
                          </w:p>
                          <w:p w:rsidR="00850045" w:rsidRDefault="00850045" w:rsidP="00850045">
                            <w:pPr>
                              <w:pStyle w:val="Listeafsnit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 xml:space="preserve">Vælge måned </w:t>
                            </w:r>
                          </w:p>
                          <w:p w:rsidR="00850045" w:rsidRDefault="00850045" w:rsidP="00850045">
                            <w:pPr>
                              <w:pStyle w:val="Listeafsnit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Vælge år</w:t>
                            </w:r>
                          </w:p>
                          <w:p w:rsidR="00850045" w:rsidRDefault="00850045" w:rsidP="00850045">
                            <w:pPr>
                              <w:pStyle w:val="Listeafsnit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Gå frem/tilbage i kalender</w:t>
                            </w:r>
                          </w:p>
                          <w:p w:rsidR="00850045" w:rsidRDefault="00850045" w:rsidP="00850045">
                            <w:pPr>
                              <w:pStyle w:val="Listeafsnit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Afbryde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CDD93" id="_x0000_s1059" style="position:absolute;margin-left:113.2pt;margin-top:3.85pt;width:164.4pt;height:111.75pt;z-index:25176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" filled="f" stroked="f">
                <v:textbox inset="0,0,0,0">
                  <w:txbxContent>
                    <w:p w:rsidR="00850045" w:rsidRDefault="00850045" w:rsidP="00850045">
                      <w:r>
                        <w:t>I dette vindue kan du:</w:t>
                      </w:r>
                    </w:p>
                    <w:p w:rsidR="00850045" w:rsidRDefault="00850045" w:rsidP="00850045">
                      <w:pPr>
                        <w:pStyle w:val="Listeafsnit"/>
                        <w:numPr>
                          <w:ilvl w:val="0"/>
                          <w:numId w:val="17"/>
                        </w:numPr>
                      </w:pPr>
                      <w:r>
                        <w:t>Vælge dato (så snart der vælges en dato i kalenderen, sendes brugeren tilbage til forrige visning)</w:t>
                      </w:r>
                    </w:p>
                    <w:p w:rsidR="00850045" w:rsidRDefault="00850045" w:rsidP="00850045">
                      <w:pPr>
                        <w:pStyle w:val="Listeafsnit"/>
                        <w:numPr>
                          <w:ilvl w:val="0"/>
                          <w:numId w:val="17"/>
                        </w:numPr>
                      </w:pPr>
                      <w:r>
                        <w:t xml:space="preserve">Vælge måned </w:t>
                      </w:r>
                    </w:p>
                    <w:p w:rsidR="00850045" w:rsidRDefault="00850045" w:rsidP="00850045">
                      <w:pPr>
                        <w:pStyle w:val="Listeafsnit"/>
                        <w:numPr>
                          <w:ilvl w:val="0"/>
                          <w:numId w:val="17"/>
                        </w:numPr>
                      </w:pPr>
                      <w:r>
                        <w:t>Vælge år</w:t>
                      </w:r>
                    </w:p>
                    <w:p w:rsidR="00850045" w:rsidRDefault="00850045" w:rsidP="00850045">
                      <w:pPr>
                        <w:pStyle w:val="Listeafsnit"/>
                        <w:numPr>
                          <w:ilvl w:val="0"/>
                          <w:numId w:val="17"/>
                        </w:numPr>
                      </w:pPr>
                      <w:r>
                        <w:t>Gå frem/tilbage i kalender</w:t>
                      </w:r>
                    </w:p>
                    <w:p w:rsidR="00850045" w:rsidRDefault="00850045" w:rsidP="00850045">
                      <w:pPr>
                        <w:pStyle w:val="Listeafsnit"/>
                        <w:numPr>
                          <w:ilvl w:val="0"/>
                          <w:numId w:val="17"/>
                        </w:numPr>
                      </w:pPr>
                      <w:r>
                        <w:t>Afbryde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7A9E" w:rsidRPr="00AF7A9E" w:rsidRDefault="00AF7A9E" w:rsidP="00AF7A9E"/>
    <w:p w:rsidR="00AF7A9E" w:rsidRPr="00AF7A9E" w:rsidRDefault="00AF7A9E" w:rsidP="00AF7A9E"/>
    <w:p w:rsidR="00AF7A9E" w:rsidRPr="00AF7A9E" w:rsidRDefault="00AF7A9E" w:rsidP="00AF7A9E"/>
    <w:p w:rsidR="00AF7A9E" w:rsidRPr="00AF7A9E" w:rsidRDefault="00AF7A9E" w:rsidP="00AF7A9E"/>
    <w:p w:rsidR="00AF7A9E" w:rsidRPr="00AF7A9E" w:rsidRDefault="00AF7A9E" w:rsidP="00AF7A9E"/>
    <w:p w:rsidR="00AF7A9E" w:rsidRPr="00AF7A9E" w:rsidRDefault="00AF7A9E" w:rsidP="00AF7A9E"/>
    <w:p w:rsidR="00AF7A9E" w:rsidRPr="00AF7A9E" w:rsidRDefault="00AF7A9E" w:rsidP="00AF7A9E"/>
    <w:p w:rsidR="00AF7A9E" w:rsidRPr="00AF7A9E" w:rsidRDefault="00AF7A9E" w:rsidP="00AF7A9E"/>
    <w:p w:rsidR="00AF7A9E" w:rsidRDefault="00AF7A9E" w:rsidP="00AF7A9E"/>
    <w:p w:rsidR="00E17D90" w:rsidRDefault="00E17D90">
      <w:pPr>
        <w:rPr>
          <w:sz w:val="32"/>
        </w:rPr>
      </w:pPr>
      <w:r>
        <w:br w:type="page"/>
      </w:r>
    </w:p>
    <w:p w:rsidR="00E17D90" w:rsidRDefault="00E17D90" w:rsidP="00E17D90">
      <w:pPr>
        <w:pStyle w:val="Overskrift1"/>
      </w:pPr>
      <w:bookmarkStart w:id="4" w:name="_Toc475363919"/>
      <w:r>
        <w:lastRenderedPageBreak/>
        <w:t>Mobil - Tidssaldi</w:t>
      </w:r>
      <w:bookmarkEnd w:id="4"/>
    </w:p>
    <w:p w:rsidR="00AF7A9E" w:rsidRDefault="00AF7A9E" w:rsidP="00AF7A9E"/>
    <w:p w:rsidR="00590912" w:rsidRDefault="00AF7A9E" w:rsidP="00AF7A9E">
      <w:pPr>
        <w:rPr>
          <w:i/>
        </w:rPr>
      </w:pPr>
      <w:r>
        <w:rPr>
          <w:i/>
        </w:rPr>
        <w:t xml:space="preserve">Mobil – Tidssaldi </w:t>
      </w:r>
    </w:p>
    <w:p w:rsidR="00AF7A9E" w:rsidRPr="00AF7A9E" w:rsidRDefault="00AF7A9E" w:rsidP="00AF7A9E">
      <w:pPr>
        <w:rPr>
          <w:i/>
        </w:rPr>
      </w:pPr>
      <w:r w:rsidRPr="00F67478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943FBE6" wp14:editId="7023A388">
                <wp:simplePos x="0" y="0"/>
                <wp:positionH relativeFrom="margin">
                  <wp:posOffset>2203450</wp:posOffset>
                </wp:positionH>
                <wp:positionV relativeFrom="paragraph">
                  <wp:posOffset>2531745</wp:posOffset>
                </wp:positionV>
                <wp:extent cx="2786332" cy="586596"/>
                <wp:effectExtent l="0" t="0" r="0" b="0"/>
                <wp:wrapNone/>
                <wp:docPr id="258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32" cy="5865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F7A9E" w:rsidRDefault="00AF7A9E" w:rsidP="00AF7A9E">
                            <w:r>
                              <w:t>Mobilvisningen for tidssaldi har samme funktionalitet, som ved PC-visningen, og visningen magen til.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3FBE6" id="_x0000_s1060" style="position:absolute;margin-left:173.5pt;margin-top:199.35pt;width:219.4pt;height:46.2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" filled="f" stroked="f">
                <v:textbox inset="0,0,0,0">
                  <w:txbxContent>
                    <w:p w:rsidR="00AF7A9E" w:rsidRDefault="00AF7A9E" w:rsidP="00AF7A9E">
                      <w:r>
                        <w:t>Mobilvisningen for tidssaldi har samme funktionalitet, som ved PC-visningen, og visningen magen til.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42B3A">
        <w:rPr>
          <w:i/>
          <w:noProof/>
          <w:lang w:eastAsia="da-DK"/>
        </w:rPr>
        <w:pict>
          <v:shape id="_x0000_s1036" type="#_x0000_t75" style="position:absolute;margin-left:33.35pt;margin-top:11.5pt;width:129.4pt;height:230pt;z-index:251771904;mso-position-horizontal-relative:text;mso-position-vertical-relative:text">
            <v:imagedata r:id="rId21" o:title="Screenshot_2016-11-04-10-34-12"/>
            <w10:wrap type="square"/>
          </v:shape>
        </w:pict>
      </w:r>
    </w:p>
    <w:sectPr w:rsidR="00AF7A9E" w:rsidRPr="00AF7A9E" w:rsidSect="00237624">
      <w:footerReference w:type="default" r:id="rId22"/>
      <w:pgSz w:w="11906" w:h="16838" w:code="9"/>
      <w:pgMar w:top="1701" w:right="1134" w:bottom="1701" w:left="1134" w:header="119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41D" w:rsidRDefault="0077241D" w:rsidP="00DC5FAA">
      <w:r>
        <w:separator/>
      </w:r>
    </w:p>
  </w:endnote>
  <w:endnote w:type="continuationSeparator" w:id="0">
    <w:p w:rsidR="0077241D" w:rsidRDefault="0077241D" w:rsidP="00DC5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919273"/>
      <w:docPartObj>
        <w:docPartGallery w:val="Page Numbers (Bottom of Page)"/>
        <w:docPartUnique/>
      </w:docPartObj>
    </w:sdtPr>
    <w:sdtEndPr/>
    <w:sdtContent>
      <w:p w:rsidR="00895B33" w:rsidRDefault="00895B33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2B3A">
          <w:t>1</w:t>
        </w:r>
        <w:r>
          <w:fldChar w:fldCharType="end"/>
        </w:r>
      </w:p>
    </w:sdtContent>
  </w:sdt>
  <w:p w:rsidR="00895B33" w:rsidRDefault="00895B3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41D" w:rsidRDefault="0077241D" w:rsidP="00DC5FAA">
      <w:r>
        <w:separator/>
      </w:r>
    </w:p>
  </w:footnote>
  <w:footnote w:type="continuationSeparator" w:id="0">
    <w:p w:rsidR="0077241D" w:rsidRDefault="0077241D" w:rsidP="00DC5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25pt;height:.65pt" o:bullet="t">
        <v:imagedata r:id="rId1" o:title="KMD_Curser, 2 mm"/>
      </v:shape>
    </w:pict>
  </w:numPicBullet>
  <w:abstractNum w:abstractNumId="0" w15:restartNumberingAfterBreak="0">
    <w:nsid w:val="007E2121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/>
        <w:color w:val="auto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C157C0B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  <w:rPr>
        <w:rFonts w:ascii="Verdana" w:hAnsi="Verdana"/>
        <w:color w:val="auto"/>
        <w:sz w:val="24"/>
        <w:szCs w:val="24"/>
        <w:lang w:val="en-US" w:eastAsia="en-US" w:bidi="ar-SA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 w15:restartNumberingAfterBreak="0">
    <w:nsid w:val="1E4D1842"/>
    <w:multiLevelType w:val="hybridMultilevel"/>
    <w:tmpl w:val="9312A4A2"/>
    <w:lvl w:ilvl="0" w:tplc="34863F28">
      <w:start w:val="1"/>
      <w:numFmt w:val="bullet"/>
      <w:pStyle w:val="Sdan"/>
      <w:lvlText w:val=""/>
      <w:lvlJc w:val="left"/>
      <w:pPr>
        <w:tabs>
          <w:tab w:val="num" w:pos="284"/>
        </w:tabs>
        <w:ind w:left="284" w:hanging="284"/>
      </w:pPr>
      <w:rPr>
        <w:rFonts w:ascii="Wingdings 3" w:hAnsi="Wingdings 3" w:hint="default"/>
        <w:color w:val="8BAF2E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92C57"/>
    <w:multiLevelType w:val="hybridMultilevel"/>
    <w:tmpl w:val="9A3C72BA"/>
    <w:lvl w:ilvl="0" w:tplc="7D328F14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43028AB"/>
    <w:multiLevelType w:val="multilevel"/>
    <w:tmpl w:val="A60EE33E"/>
    <w:styleLink w:val="BasisAppendiks"/>
    <w:lvl w:ilvl="0">
      <w:start w:val="1"/>
      <w:numFmt w:val="upperLetter"/>
      <w:suff w:val="space"/>
      <w:lvlText w:val="Appendiks %1"/>
      <w:lvlJc w:val="left"/>
      <w:pPr>
        <w:ind w:left="0" w:firstLine="0"/>
      </w:pPr>
      <w:rPr>
        <w:rFonts w:ascii="Verdana" w:hAnsi="Verdana"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spac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spac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%9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0F93782"/>
    <w:multiLevelType w:val="hybridMultilevel"/>
    <w:tmpl w:val="A9E2C506"/>
    <w:lvl w:ilvl="0" w:tplc="CE682646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691C52"/>
    <w:multiLevelType w:val="multilevel"/>
    <w:tmpl w:val="05F859FC"/>
    <w:styleLink w:val="BasisOpstillingNummerTabel"/>
    <w:lvl w:ilvl="0">
      <w:start w:val="1"/>
      <w:numFmt w:val="decimal"/>
      <w:pStyle w:val="Tabel-opstilling-talellerbogst"/>
      <w:lvlText w:val="%1."/>
      <w:lvlJc w:val="left"/>
      <w:pPr>
        <w:tabs>
          <w:tab w:val="num" w:pos="340"/>
        </w:tabs>
        <w:ind w:left="340" w:hanging="283"/>
      </w:pPr>
      <w:rPr>
        <w:rFonts w:ascii="Verdana" w:hAnsi="Verdana" w:hint="default"/>
      </w:rPr>
    </w:lvl>
    <w:lvl w:ilvl="1">
      <w:start w:val="1"/>
      <w:numFmt w:val="lowerLetter"/>
      <w:pStyle w:val="Tabel-opstilling-talellerbogst2"/>
      <w:lvlText w:val="%2."/>
      <w:lvlJc w:val="left"/>
      <w:pPr>
        <w:tabs>
          <w:tab w:val="num" w:pos="624"/>
        </w:tabs>
        <w:ind w:left="624" w:hanging="284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none"/>
      <w:lvlText w:val="%4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none"/>
      <w:lvlText w:val="%5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" w15:restartNumberingAfterBreak="0">
    <w:nsid w:val="5ACE68D4"/>
    <w:multiLevelType w:val="multilevel"/>
    <w:tmpl w:val="E932D766"/>
    <w:styleLink w:val="BasisOpstillingPunkt"/>
    <w:lvl w:ilvl="0">
      <w:start w:val="1"/>
      <w:numFmt w:val="bullet"/>
      <w:lvlRestart w:val="0"/>
      <w:pStyle w:val="Opstilling-punkttegn"/>
      <w:lvlText w:val="—"/>
      <w:lvlJc w:val="left"/>
      <w:pPr>
        <w:tabs>
          <w:tab w:val="num" w:pos="283"/>
        </w:tabs>
        <w:ind w:left="283" w:hanging="283"/>
      </w:pPr>
      <w:rPr>
        <w:rFonts w:ascii="Verdana" w:hAnsi="Verdana" w:hint="default"/>
        <w:b/>
        <w:i w:val="0"/>
        <w:color w:val="8BAF2E"/>
        <w:w w:val="80"/>
        <w:position w:val="-8"/>
        <w:sz w:val="28"/>
      </w:rPr>
    </w:lvl>
    <w:lvl w:ilvl="1">
      <w:start w:val="1"/>
      <w:numFmt w:val="bullet"/>
      <w:pStyle w:val="Opstilling-punkttegn2"/>
      <w:lvlText w:val="—"/>
      <w:lvlJc w:val="left"/>
      <w:pPr>
        <w:tabs>
          <w:tab w:val="num" w:pos="567"/>
        </w:tabs>
        <w:ind w:left="567" w:hanging="284"/>
      </w:pPr>
      <w:rPr>
        <w:rFonts w:ascii="Verdana" w:hAnsi="Verdana" w:hint="default"/>
        <w:b/>
        <w:i w:val="0"/>
        <w:color w:val="8BAF2E"/>
        <w:w w:val="80"/>
        <w:position w:val="-8"/>
        <w:sz w:val="28"/>
      </w:rPr>
    </w:lvl>
    <w:lvl w:ilvl="2">
      <w:start w:val="1"/>
      <w:numFmt w:val="bullet"/>
      <w:pStyle w:val="Opstilling-punkttegn3"/>
      <w:lvlText w:val="—"/>
      <w:lvlJc w:val="left"/>
      <w:pPr>
        <w:tabs>
          <w:tab w:val="num" w:pos="850"/>
        </w:tabs>
        <w:ind w:left="850" w:hanging="283"/>
      </w:pPr>
      <w:rPr>
        <w:rFonts w:ascii="Verdana" w:hAnsi="Verdana" w:hint="default"/>
        <w:b/>
        <w:i w:val="0"/>
        <w:color w:val="8BAF2E"/>
        <w:w w:val="80"/>
        <w:position w:val="-8"/>
        <w:sz w:val="28"/>
      </w:rPr>
    </w:lvl>
    <w:lvl w:ilvl="3">
      <w:start w:val="1"/>
      <w:numFmt w:val="bullet"/>
      <w:pStyle w:val="Opstilling-punkttegn4"/>
      <w:lvlText w:val="—"/>
      <w:lvlJc w:val="left"/>
      <w:pPr>
        <w:tabs>
          <w:tab w:val="num" w:pos="1134"/>
        </w:tabs>
        <w:ind w:left="1134" w:hanging="284"/>
      </w:pPr>
      <w:rPr>
        <w:rFonts w:ascii="Verdana" w:hAnsi="Verdana" w:hint="default"/>
        <w:b/>
        <w:i w:val="0"/>
        <w:color w:val="8BAF2E"/>
        <w:w w:val="80"/>
        <w:position w:val="-8"/>
        <w:sz w:val="28"/>
      </w:rPr>
    </w:lvl>
    <w:lvl w:ilvl="4">
      <w:start w:val="1"/>
      <w:numFmt w:val="bullet"/>
      <w:pStyle w:val="Opstilling-punkttegn5"/>
      <w:lvlText w:val="—"/>
      <w:lvlJc w:val="left"/>
      <w:pPr>
        <w:tabs>
          <w:tab w:val="num" w:pos="1417"/>
        </w:tabs>
        <w:ind w:left="1417" w:hanging="283"/>
      </w:pPr>
      <w:rPr>
        <w:rFonts w:ascii="Verdana" w:hAnsi="Verdana" w:hint="default"/>
        <w:b/>
        <w:i w:val="0"/>
        <w:color w:val="8BAF2E"/>
        <w:w w:val="80"/>
        <w:position w:val="-8"/>
        <w:sz w:val="28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hanging="284"/>
      </w:pPr>
      <w:rPr>
        <w:rFonts w:hint="default"/>
        <w:w w:val="83"/>
        <w:position w:val="-8"/>
        <w:sz w:val="28"/>
      </w:rPr>
    </w:lvl>
    <w:lvl w:ilvl="6">
      <w:start w:val="1"/>
      <w:numFmt w:val="none"/>
      <w:lvlRestart w:val="5"/>
      <w:lvlText w:val=""/>
      <w:lvlJc w:val="left"/>
      <w:pPr>
        <w:tabs>
          <w:tab w:val="num" w:pos="1701"/>
        </w:tabs>
        <w:ind w:left="1701" w:hanging="284"/>
      </w:pPr>
      <w:rPr>
        <w:rFonts w:hint="default"/>
        <w:w w:val="83"/>
        <w:position w:val="-8"/>
        <w:sz w:val="28"/>
      </w:rPr>
    </w:lvl>
    <w:lvl w:ilvl="7">
      <w:start w:val="1"/>
      <w:numFmt w:val="none"/>
      <w:lvlRestart w:val="5"/>
      <w:lvlText w:val=""/>
      <w:lvlJc w:val="left"/>
      <w:pPr>
        <w:tabs>
          <w:tab w:val="num" w:pos="1701"/>
        </w:tabs>
        <w:ind w:left="1701" w:hanging="284"/>
      </w:pPr>
      <w:rPr>
        <w:rFonts w:hint="default"/>
        <w:w w:val="83"/>
        <w:position w:val="-8"/>
        <w:sz w:val="28"/>
      </w:rPr>
    </w:lvl>
    <w:lvl w:ilvl="8">
      <w:start w:val="1"/>
      <w:numFmt w:val="none"/>
      <w:lvlRestart w:val="5"/>
      <w:lvlText w:val=""/>
      <w:lvlJc w:val="left"/>
      <w:pPr>
        <w:tabs>
          <w:tab w:val="num" w:pos="1701"/>
        </w:tabs>
        <w:ind w:left="1701" w:hanging="284"/>
      </w:pPr>
      <w:rPr>
        <w:rFonts w:hint="default"/>
        <w:w w:val="83"/>
        <w:position w:val="-8"/>
        <w:sz w:val="28"/>
      </w:rPr>
    </w:lvl>
  </w:abstractNum>
  <w:abstractNum w:abstractNumId="8" w15:restartNumberingAfterBreak="0">
    <w:nsid w:val="5F74377C"/>
    <w:multiLevelType w:val="multilevel"/>
    <w:tmpl w:val="04824632"/>
    <w:styleLink w:val="BasisOpstillingNummer"/>
    <w:lvl w:ilvl="0">
      <w:start w:val="1"/>
      <w:numFmt w:val="decimal"/>
      <w:pStyle w:val="Opstilling-talellerbogst"/>
      <w:lvlText w:val="%1"/>
      <w:lvlJc w:val="left"/>
      <w:pPr>
        <w:tabs>
          <w:tab w:val="num" w:pos="284"/>
        </w:tabs>
        <w:ind w:left="284" w:hanging="284"/>
      </w:pPr>
      <w:rPr>
        <w:rFonts w:ascii="Verdana" w:hAnsi="Verdana" w:hint="default"/>
        <w:sz w:val="18"/>
      </w:rPr>
    </w:lvl>
    <w:lvl w:ilvl="1">
      <w:start w:val="1"/>
      <w:numFmt w:val="lowerLetter"/>
      <w:pStyle w:val="Opstilling-talellerbogst2"/>
      <w:lvlText w:val="%2"/>
      <w:lvlJc w:val="left"/>
      <w:pPr>
        <w:tabs>
          <w:tab w:val="num" w:pos="567"/>
        </w:tabs>
        <w:ind w:left="567" w:hanging="283"/>
      </w:pPr>
      <w:rPr>
        <w:rFonts w:hint="default"/>
        <w:sz w:val="18"/>
      </w:rPr>
    </w:lvl>
    <w:lvl w:ilvl="2">
      <w:start w:val="1"/>
      <w:numFmt w:val="lowerLetter"/>
      <w:pStyle w:val="Opstilling-talellerbogst3"/>
      <w:lvlText w:val="%3"/>
      <w:lvlJc w:val="left"/>
      <w:pPr>
        <w:tabs>
          <w:tab w:val="num" w:pos="851"/>
        </w:tabs>
        <w:ind w:left="851" w:hanging="284"/>
      </w:pPr>
      <w:rPr>
        <w:rFonts w:hint="default"/>
        <w:sz w:val="18"/>
      </w:rPr>
    </w:lvl>
    <w:lvl w:ilvl="3">
      <w:start w:val="1"/>
      <w:numFmt w:val="lowerLetter"/>
      <w:pStyle w:val="Opstilling-talellerbogst4"/>
      <w:lvlText w:val="%4"/>
      <w:lvlJc w:val="left"/>
      <w:pPr>
        <w:tabs>
          <w:tab w:val="num" w:pos="1134"/>
        </w:tabs>
        <w:ind w:left="1134" w:hanging="283"/>
      </w:pPr>
      <w:rPr>
        <w:rFonts w:hint="default"/>
        <w:sz w:val="18"/>
      </w:rPr>
    </w:lvl>
    <w:lvl w:ilvl="4">
      <w:start w:val="1"/>
      <w:numFmt w:val="lowerLetter"/>
      <w:pStyle w:val="Opstilling-talellerbogst5"/>
      <w:lvlText w:val="%5"/>
      <w:lvlJc w:val="left"/>
      <w:pPr>
        <w:tabs>
          <w:tab w:val="num" w:pos="1418"/>
        </w:tabs>
        <w:ind w:left="1418" w:hanging="284"/>
      </w:pPr>
      <w:rPr>
        <w:rFonts w:hint="default"/>
        <w:sz w:val="18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" w15:restartNumberingAfterBreak="0">
    <w:nsid w:val="60850ACC"/>
    <w:multiLevelType w:val="hybridMultilevel"/>
    <w:tmpl w:val="D12030A2"/>
    <w:lvl w:ilvl="0" w:tplc="85B4CC1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B20050"/>
    <w:multiLevelType w:val="multilevel"/>
    <w:tmpl w:val="895C0784"/>
    <w:styleLink w:val="BasisOpstillingPunktTabel"/>
    <w:lvl w:ilvl="0">
      <w:start w:val="1"/>
      <w:numFmt w:val="bullet"/>
      <w:lvlRestart w:val="0"/>
      <w:pStyle w:val="Tabel-opstilling-punkttegn"/>
      <w:lvlText w:val="—"/>
      <w:lvlJc w:val="left"/>
      <w:pPr>
        <w:tabs>
          <w:tab w:val="num" w:pos="340"/>
        </w:tabs>
        <w:ind w:left="340" w:hanging="283"/>
      </w:pPr>
      <w:rPr>
        <w:rFonts w:ascii="Verdana" w:hAnsi="Verdana" w:hint="default"/>
        <w:b/>
        <w:color w:val="8BAF2E"/>
        <w:w w:val="80"/>
        <w:position w:val="-6"/>
        <w:sz w:val="22"/>
      </w:rPr>
    </w:lvl>
    <w:lvl w:ilvl="1">
      <w:start w:val="1"/>
      <w:numFmt w:val="bullet"/>
      <w:pStyle w:val="Tabel-opstilling-punkttegn2"/>
      <w:lvlText w:val="—"/>
      <w:lvlJc w:val="left"/>
      <w:pPr>
        <w:tabs>
          <w:tab w:val="num" w:pos="624"/>
        </w:tabs>
        <w:ind w:left="624" w:hanging="284"/>
      </w:pPr>
      <w:rPr>
        <w:rFonts w:ascii="Verdana" w:hAnsi="Verdana" w:hint="default"/>
        <w:b/>
        <w:i w:val="0"/>
        <w:color w:val="8BAF2E"/>
        <w:w w:val="80"/>
        <w:position w:val="-6"/>
        <w:sz w:val="22"/>
      </w:rPr>
    </w:lvl>
    <w:lvl w:ilvl="2">
      <w:start w:val="1"/>
      <w:numFmt w:val="none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3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4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5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6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7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8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</w:abstractNum>
  <w:abstractNum w:abstractNumId="11" w15:restartNumberingAfterBreak="0">
    <w:nsid w:val="722378F2"/>
    <w:multiLevelType w:val="hybridMultilevel"/>
    <w:tmpl w:val="3182BFBE"/>
    <w:lvl w:ilvl="0" w:tplc="899A750E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D4E7A1D"/>
    <w:multiLevelType w:val="multilevel"/>
    <w:tmpl w:val="C916FD54"/>
    <w:styleLink w:val="111111"/>
    <w:lvl w:ilvl="0">
      <w:start w:val="1"/>
      <w:numFmt w:val="bullet"/>
      <w:lvlRestart w:val="0"/>
      <w:lvlText w:val="—"/>
      <w:lvlJc w:val="left"/>
      <w:pPr>
        <w:tabs>
          <w:tab w:val="num" w:pos="283"/>
        </w:tabs>
        <w:ind w:left="283" w:hanging="283"/>
      </w:pPr>
      <w:rPr>
        <w:rFonts w:ascii="Verdana" w:hAnsi="Verdana" w:hint="default"/>
        <w:b/>
        <w:i w:val="0"/>
        <w:color w:val="auto"/>
        <w:spacing w:val="0"/>
        <w:w w:val="100"/>
        <w:position w:val="0"/>
        <w:sz w:val="40"/>
        <w:szCs w:val="24"/>
        <w:vertAlign w:val="subscript"/>
        <w:lang w:val="en-US" w:eastAsia="en-US" w:bidi="ar-SA"/>
      </w:rPr>
    </w:lvl>
    <w:lvl w:ilvl="1">
      <w:start w:val="1"/>
      <w:numFmt w:val="bullet"/>
      <w:lvlRestart w:val="0"/>
      <w:lvlText w:val="—"/>
      <w:lvlPicBulletId w:val="0"/>
      <w:lvlJc w:val="left"/>
      <w:pPr>
        <w:tabs>
          <w:tab w:val="num" w:pos="567"/>
        </w:tabs>
        <w:ind w:left="567" w:hanging="284"/>
      </w:pPr>
      <w:rPr>
        <w:rFonts w:ascii="Verdana" w:hAnsi="Verdana" w:hint="default"/>
        <w:b/>
        <w:i w:val="0"/>
        <w:color w:val="8BAF2E"/>
        <w:spacing w:val="0"/>
        <w:w w:val="100"/>
        <w:position w:val="0"/>
        <w:sz w:val="40"/>
        <w:vertAlign w:val="subscript"/>
      </w:rPr>
    </w:lvl>
    <w:lvl w:ilvl="2">
      <w:start w:val="1"/>
      <w:numFmt w:val="bullet"/>
      <w:lvlRestart w:val="0"/>
      <w:lvlText w:val="—"/>
      <w:lvlPicBulletId w:val="0"/>
      <w:lvlJc w:val="left"/>
      <w:pPr>
        <w:tabs>
          <w:tab w:val="num" w:pos="850"/>
        </w:tabs>
        <w:ind w:left="850" w:hanging="283"/>
      </w:pPr>
      <w:rPr>
        <w:rFonts w:ascii="Verdana" w:hAnsi="Verdana" w:hint="default"/>
        <w:b/>
        <w:i w:val="0"/>
        <w:color w:val="8BAF2E"/>
        <w:w w:val="100"/>
        <w:position w:val="0"/>
        <w:sz w:val="40"/>
        <w:vertAlign w:val="subscript"/>
      </w:rPr>
    </w:lvl>
    <w:lvl w:ilvl="3">
      <w:start w:val="1"/>
      <w:numFmt w:val="bullet"/>
      <w:lvlRestart w:val="0"/>
      <w:lvlText w:val="—"/>
      <w:lvlPicBulletId w:val="0"/>
      <w:lvlJc w:val="left"/>
      <w:pPr>
        <w:tabs>
          <w:tab w:val="num" w:pos="1134"/>
        </w:tabs>
        <w:ind w:left="1134" w:hanging="284"/>
      </w:pPr>
      <w:rPr>
        <w:rFonts w:ascii="Verdana" w:hAnsi="Verdana" w:hint="default"/>
        <w:b/>
        <w:i w:val="0"/>
        <w:color w:val="8BAF2E"/>
        <w:w w:val="100"/>
        <w:position w:val="0"/>
        <w:sz w:val="40"/>
        <w:vertAlign w:val="subscript"/>
      </w:rPr>
    </w:lvl>
    <w:lvl w:ilvl="4">
      <w:start w:val="1"/>
      <w:numFmt w:val="bullet"/>
      <w:lvlRestart w:val="0"/>
      <w:lvlText w:val="—"/>
      <w:lvlPicBulletId w:val="0"/>
      <w:lvlJc w:val="left"/>
      <w:pPr>
        <w:tabs>
          <w:tab w:val="num" w:pos="1417"/>
        </w:tabs>
        <w:ind w:left="1417" w:hanging="283"/>
      </w:pPr>
      <w:rPr>
        <w:rFonts w:ascii="Verdana" w:hAnsi="Verdana" w:hint="default"/>
        <w:b/>
        <w:i w:val="0"/>
        <w:color w:val="8BAF2E"/>
        <w:w w:val="100"/>
        <w:position w:val="0"/>
        <w:sz w:val="40"/>
        <w:vertAlign w:val="subscrip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7D7F40D2"/>
    <w:multiLevelType w:val="multilevel"/>
    <w:tmpl w:val="768EBF5C"/>
    <w:styleLink w:val="BasisOpstillingOverskrift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="Verdana" w:hAnsi="Verdana"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4"/>
  </w:num>
  <w:num w:numId="5">
    <w:abstractNumId w:val="8"/>
  </w:num>
  <w:num w:numId="6">
    <w:abstractNumId w:val="6"/>
  </w:num>
  <w:num w:numId="7">
    <w:abstractNumId w:val="13"/>
  </w:num>
  <w:num w:numId="8">
    <w:abstractNumId w:val="7"/>
  </w:num>
  <w:num w:numId="9">
    <w:abstractNumId w:val="10"/>
  </w:num>
  <w:num w:numId="10">
    <w:abstractNumId w:val="7"/>
  </w:num>
  <w:num w:numId="11">
    <w:abstractNumId w:val="8"/>
  </w:num>
  <w:num w:numId="12">
    <w:abstractNumId w:val="2"/>
  </w:num>
  <w:num w:numId="13">
    <w:abstractNumId w:val="10"/>
  </w:num>
  <w:num w:numId="14">
    <w:abstractNumId w:val="6"/>
  </w:num>
  <w:num w:numId="15">
    <w:abstractNumId w:val="5"/>
  </w:num>
  <w:num w:numId="16">
    <w:abstractNumId w:val="3"/>
  </w:num>
  <w:num w:numId="17">
    <w:abstractNumId w:val="11"/>
  </w:num>
  <w:num w:numId="18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1304"/>
  <w:hyphenationZone w:val="425"/>
  <w:characterSpacingControl w:val="doNotCompress"/>
  <w:hdrShapeDefaults>
    <o:shapedefaults v:ext="edit" spidmax="2049" fillcolor="#e0e0e0" strokecolor="#8baf2b">
      <v:fill color="#e0e0e0"/>
      <v:stroke color="#8baf2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2BE"/>
    <w:rsid w:val="000163D7"/>
    <w:rsid w:val="0005411A"/>
    <w:rsid w:val="000D4000"/>
    <w:rsid w:val="000F2082"/>
    <w:rsid w:val="000F4497"/>
    <w:rsid w:val="00113CF3"/>
    <w:rsid w:val="00154D83"/>
    <w:rsid w:val="00186DD2"/>
    <w:rsid w:val="00190860"/>
    <w:rsid w:val="001916AF"/>
    <w:rsid w:val="001C179D"/>
    <w:rsid w:val="002162A7"/>
    <w:rsid w:val="00237624"/>
    <w:rsid w:val="00273D49"/>
    <w:rsid w:val="002B3611"/>
    <w:rsid w:val="002B4EA8"/>
    <w:rsid w:val="003249C7"/>
    <w:rsid w:val="00370205"/>
    <w:rsid w:val="00373050"/>
    <w:rsid w:val="0038594F"/>
    <w:rsid w:val="003B2B2B"/>
    <w:rsid w:val="003D66E3"/>
    <w:rsid w:val="003E44FD"/>
    <w:rsid w:val="00404A2A"/>
    <w:rsid w:val="00405287"/>
    <w:rsid w:val="00427B4D"/>
    <w:rsid w:val="004310D0"/>
    <w:rsid w:val="00442B3A"/>
    <w:rsid w:val="00447FDE"/>
    <w:rsid w:val="004922BE"/>
    <w:rsid w:val="004C4CA0"/>
    <w:rsid w:val="00526DA9"/>
    <w:rsid w:val="00541DAE"/>
    <w:rsid w:val="005839DE"/>
    <w:rsid w:val="00590912"/>
    <w:rsid w:val="005916EC"/>
    <w:rsid w:val="005939BC"/>
    <w:rsid w:val="005A3E4C"/>
    <w:rsid w:val="005B36B2"/>
    <w:rsid w:val="005C2922"/>
    <w:rsid w:val="005C6476"/>
    <w:rsid w:val="005E2260"/>
    <w:rsid w:val="00620812"/>
    <w:rsid w:val="006C2A30"/>
    <w:rsid w:val="006F289B"/>
    <w:rsid w:val="006F7E3E"/>
    <w:rsid w:val="00704376"/>
    <w:rsid w:val="00717635"/>
    <w:rsid w:val="0077241D"/>
    <w:rsid w:val="0078691D"/>
    <w:rsid w:val="007A741A"/>
    <w:rsid w:val="007E6FE7"/>
    <w:rsid w:val="00802D0B"/>
    <w:rsid w:val="008054E2"/>
    <w:rsid w:val="00821A96"/>
    <w:rsid w:val="008227BA"/>
    <w:rsid w:val="008351E0"/>
    <w:rsid w:val="00850045"/>
    <w:rsid w:val="008632EE"/>
    <w:rsid w:val="00876E64"/>
    <w:rsid w:val="008929F2"/>
    <w:rsid w:val="00895B33"/>
    <w:rsid w:val="008C04EA"/>
    <w:rsid w:val="008F05F2"/>
    <w:rsid w:val="008F63DF"/>
    <w:rsid w:val="009A1FAA"/>
    <w:rsid w:val="00A01DE7"/>
    <w:rsid w:val="00A2185E"/>
    <w:rsid w:val="00A40D6B"/>
    <w:rsid w:val="00A50699"/>
    <w:rsid w:val="00A536B8"/>
    <w:rsid w:val="00AC5C9F"/>
    <w:rsid w:val="00AD72B6"/>
    <w:rsid w:val="00AF2323"/>
    <w:rsid w:val="00AF7A9E"/>
    <w:rsid w:val="00B50664"/>
    <w:rsid w:val="00B64908"/>
    <w:rsid w:val="00BC12CF"/>
    <w:rsid w:val="00BE47C7"/>
    <w:rsid w:val="00C00242"/>
    <w:rsid w:val="00C632C4"/>
    <w:rsid w:val="00C675DB"/>
    <w:rsid w:val="00D12539"/>
    <w:rsid w:val="00D44493"/>
    <w:rsid w:val="00D62053"/>
    <w:rsid w:val="00DB2283"/>
    <w:rsid w:val="00DC5FAA"/>
    <w:rsid w:val="00DF446C"/>
    <w:rsid w:val="00E17D90"/>
    <w:rsid w:val="00E325B8"/>
    <w:rsid w:val="00E66B45"/>
    <w:rsid w:val="00EA0686"/>
    <w:rsid w:val="00EF0FA5"/>
    <w:rsid w:val="00EF4D86"/>
    <w:rsid w:val="00EF5063"/>
    <w:rsid w:val="00EF540F"/>
    <w:rsid w:val="00F21324"/>
    <w:rsid w:val="00F54A5A"/>
    <w:rsid w:val="00F57D14"/>
    <w:rsid w:val="00F67478"/>
    <w:rsid w:val="00F77724"/>
    <w:rsid w:val="00FA5B2F"/>
    <w:rsid w:val="00FB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e0e0e0" strokecolor="#8baf2b">
      <v:fill color="#e0e0e0"/>
      <v:stroke color="#8baf2b"/>
    </o:shapedefaults>
    <o:shapelayout v:ext="edit">
      <o:idmap v:ext="edit" data="1"/>
    </o:shapelayout>
  </w:shapeDefaults>
  <w:decimalSymbol w:val=","/>
  <w:listSeparator w:val=";"/>
  <w15:chartTrackingRefBased/>
  <w15:docId w15:val="{5E07E627-FB40-4808-BBE8-37CF653E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Times New Roman" w:hAnsi="Verdana" w:cstheme="minorBidi"/>
        <w:lang w:val="da-DK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427B4D"/>
    <w:rPr>
      <w:rFonts w:cs="Times New Roman"/>
      <w:kern w:val="20"/>
      <w:szCs w:val="24"/>
    </w:rPr>
  </w:style>
  <w:style w:type="paragraph" w:styleId="Overskrift1">
    <w:name w:val="heading 1"/>
    <w:next w:val="Brdtekst"/>
    <w:link w:val="Overskrift1Tegn"/>
    <w:qFormat/>
    <w:rsid w:val="00427B4D"/>
    <w:pPr>
      <w:keepNext/>
      <w:keepLines/>
      <w:suppressAutoHyphens/>
      <w:spacing w:before="480" w:after="180"/>
      <w:outlineLvl w:val="0"/>
    </w:pPr>
    <w:rPr>
      <w:rFonts w:cs="Times New Roman"/>
      <w:kern w:val="20"/>
      <w:sz w:val="32"/>
      <w:szCs w:val="24"/>
    </w:rPr>
  </w:style>
  <w:style w:type="paragraph" w:styleId="Overskrift2">
    <w:name w:val="heading 2"/>
    <w:next w:val="Brdtekst"/>
    <w:link w:val="Overskrift2Tegn"/>
    <w:qFormat/>
    <w:rsid w:val="00427B4D"/>
    <w:pPr>
      <w:keepNext/>
      <w:keepLines/>
      <w:suppressAutoHyphens/>
      <w:spacing w:before="400" w:after="180"/>
      <w:outlineLvl w:val="1"/>
    </w:pPr>
    <w:rPr>
      <w:rFonts w:cs="Times New Roman"/>
      <w:kern w:val="20"/>
      <w:sz w:val="28"/>
      <w:szCs w:val="24"/>
    </w:rPr>
  </w:style>
  <w:style w:type="paragraph" w:styleId="Overskrift3">
    <w:name w:val="heading 3"/>
    <w:next w:val="Brdtekst"/>
    <w:link w:val="Overskrift3Tegn"/>
    <w:qFormat/>
    <w:rsid w:val="00427B4D"/>
    <w:pPr>
      <w:keepNext/>
      <w:keepLines/>
      <w:suppressAutoHyphens/>
      <w:spacing w:before="400" w:after="180"/>
      <w:outlineLvl w:val="2"/>
    </w:pPr>
    <w:rPr>
      <w:rFonts w:cs="Times New Roman"/>
      <w:kern w:val="20"/>
      <w:sz w:val="24"/>
      <w:szCs w:val="24"/>
    </w:rPr>
  </w:style>
  <w:style w:type="paragraph" w:styleId="Overskrift4">
    <w:name w:val="heading 4"/>
    <w:next w:val="Brdtekst"/>
    <w:link w:val="Overskrift4Tegn"/>
    <w:qFormat/>
    <w:rsid w:val="00427B4D"/>
    <w:pPr>
      <w:keepNext/>
      <w:keepLines/>
      <w:suppressAutoHyphens/>
      <w:spacing w:before="400" w:after="180"/>
      <w:outlineLvl w:val="3"/>
    </w:pPr>
    <w:rPr>
      <w:rFonts w:cs="Times New Roman"/>
      <w:b/>
      <w:kern w:val="20"/>
      <w:sz w:val="22"/>
      <w:szCs w:val="24"/>
    </w:rPr>
  </w:style>
  <w:style w:type="paragraph" w:styleId="Overskrift5">
    <w:name w:val="heading 5"/>
    <w:next w:val="Brdtekst"/>
    <w:link w:val="Overskrift5Tegn"/>
    <w:rsid w:val="00427B4D"/>
    <w:pPr>
      <w:keepNext/>
      <w:keepLines/>
      <w:suppressAutoHyphens/>
      <w:spacing w:before="400" w:after="180"/>
      <w:outlineLvl w:val="4"/>
    </w:pPr>
    <w:rPr>
      <w:rFonts w:cs="Times New Roman"/>
      <w:b/>
      <w:kern w:val="20"/>
      <w:szCs w:val="24"/>
    </w:rPr>
  </w:style>
  <w:style w:type="paragraph" w:styleId="Overskrift6">
    <w:name w:val="heading 6"/>
    <w:next w:val="Brdtekst"/>
    <w:link w:val="Overskrift6Tegn"/>
    <w:semiHidden/>
    <w:qFormat/>
    <w:rsid w:val="00427B4D"/>
    <w:pPr>
      <w:keepNext/>
      <w:keepLines/>
      <w:suppressAutoHyphens/>
      <w:spacing w:before="320" w:after="180"/>
      <w:outlineLvl w:val="5"/>
    </w:pPr>
    <w:rPr>
      <w:rFonts w:cs="Times New Roman"/>
      <w:kern w:val="20"/>
      <w:szCs w:val="24"/>
    </w:rPr>
  </w:style>
  <w:style w:type="paragraph" w:styleId="Overskrift7">
    <w:name w:val="heading 7"/>
    <w:next w:val="Brdtekst"/>
    <w:link w:val="Overskrift7Tegn"/>
    <w:semiHidden/>
    <w:qFormat/>
    <w:rsid w:val="00427B4D"/>
    <w:pPr>
      <w:keepNext/>
      <w:keepLines/>
      <w:suppressAutoHyphens/>
      <w:spacing w:before="320" w:after="180"/>
      <w:outlineLvl w:val="6"/>
    </w:pPr>
    <w:rPr>
      <w:rFonts w:cs="Times New Roman"/>
      <w:kern w:val="20"/>
      <w:szCs w:val="24"/>
    </w:rPr>
  </w:style>
  <w:style w:type="paragraph" w:styleId="Overskrift8">
    <w:name w:val="heading 8"/>
    <w:next w:val="Brdtekst"/>
    <w:link w:val="Overskrift8Tegn"/>
    <w:semiHidden/>
    <w:qFormat/>
    <w:rsid w:val="00427B4D"/>
    <w:pPr>
      <w:keepNext/>
      <w:keepLines/>
      <w:suppressAutoHyphens/>
      <w:spacing w:before="320" w:after="180"/>
      <w:outlineLvl w:val="7"/>
    </w:pPr>
    <w:rPr>
      <w:rFonts w:cs="Times New Roman"/>
      <w:kern w:val="20"/>
      <w:szCs w:val="24"/>
    </w:rPr>
  </w:style>
  <w:style w:type="paragraph" w:styleId="Overskrift9">
    <w:name w:val="heading 9"/>
    <w:next w:val="Brdtekst"/>
    <w:link w:val="Overskrift9Tegn"/>
    <w:semiHidden/>
    <w:qFormat/>
    <w:rsid w:val="00427B4D"/>
    <w:pPr>
      <w:keepNext/>
      <w:keepLines/>
      <w:suppressAutoHyphens/>
      <w:spacing w:before="320" w:after="180"/>
      <w:outlineLvl w:val="8"/>
    </w:pPr>
    <w:rPr>
      <w:rFonts w:cs="Times New Roman"/>
      <w:kern w:val="20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427B4D"/>
    <w:pPr>
      <w:numPr>
        <w:numId w:val="1"/>
      </w:numPr>
    </w:pPr>
  </w:style>
  <w:style w:type="numbering" w:styleId="1ai">
    <w:name w:val="Outline List 1"/>
    <w:basedOn w:val="Ingenoversigt"/>
    <w:semiHidden/>
    <w:rsid w:val="00427B4D"/>
    <w:pPr>
      <w:numPr>
        <w:numId w:val="2"/>
      </w:numPr>
    </w:pPr>
  </w:style>
  <w:style w:type="paragraph" w:styleId="Brdtekst">
    <w:name w:val="Body Text"/>
    <w:link w:val="BrdtekstTegn"/>
    <w:qFormat/>
    <w:rsid w:val="00427B4D"/>
    <w:pPr>
      <w:tabs>
        <w:tab w:val="left" w:pos="283"/>
        <w:tab w:val="left" w:pos="567"/>
        <w:tab w:val="left" w:pos="850"/>
        <w:tab w:val="left" w:pos="1134"/>
      </w:tabs>
      <w:spacing w:after="180"/>
    </w:pPr>
    <w:rPr>
      <w:rFonts w:cs="Times New Roman"/>
      <w:kern w:val="20"/>
      <w:szCs w:val="24"/>
    </w:rPr>
  </w:style>
  <w:style w:type="character" w:customStyle="1" w:styleId="BrdtekstTegn">
    <w:name w:val="Brødtekst Tegn"/>
    <w:basedOn w:val="Standardskrifttypeiafsnit"/>
    <w:link w:val="Brdtekst"/>
    <w:rsid w:val="00620812"/>
    <w:rPr>
      <w:rFonts w:eastAsia="Times New Roman" w:cs="Times New Roman"/>
      <w:kern w:val="20"/>
      <w:szCs w:val="24"/>
    </w:rPr>
  </w:style>
  <w:style w:type="paragraph" w:customStyle="1" w:styleId="Adresse">
    <w:name w:val="Adresse"/>
    <w:basedOn w:val="Brdtekst"/>
    <w:rsid w:val="00427B4D"/>
    <w:pPr>
      <w:keepNext/>
      <w:spacing w:after="0"/>
    </w:pPr>
  </w:style>
  <w:style w:type="paragraph" w:styleId="Sidehoved">
    <w:name w:val="header"/>
    <w:basedOn w:val="Brdtekst"/>
    <w:link w:val="SidehovedTegn"/>
    <w:rsid w:val="00427B4D"/>
    <w:pPr>
      <w:widowControl w:val="0"/>
      <w:pBdr>
        <w:bottom w:val="single" w:sz="4" w:space="3" w:color="616161"/>
      </w:pBdr>
      <w:tabs>
        <w:tab w:val="clear" w:pos="283"/>
        <w:tab w:val="clear" w:pos="567"/>
        <w:tab w:val="clear" w:pos="850"/>
        <w:tab w:val="clear" w:pos="1134"/>
      </w:tabs>
      <w:spacing w:after="0"/>
      <w:ind w:right="-680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rsid w:val="00620812"/>
    <w:rPr>
      <w:rFonts w:eastAsia="Times New Roman" w:cs="Times New Roman"/>
      <w:kern w:val="20"/>
      <w:sz w:val="14"/>
      <w:szCs w:val="24"/>
    </w:rPr>
  </w:style>
  <w:style w:type="paragraph" w:customStyle="1" w:styleId="Afsender">
    <w:name w:val="Afsender"/>
    <w:basedOn w:val="Sidehoved"/>
    <w:semiHidden/>
    <w:rsid w:val="00427B4D"/>
    <w:pPr>
      <w:framePr w:w="2495" w:h="3402" w:hRule="exact" w:wrap="around" w:vAnchor="page" w:hAnchor="page" w:xAlign="right" w:yAlign="bottom" w:anchorLock="1"/>
      <w:pBdr>
        <w:bottom w:val="none" w:sz="0" w:space="0" w:color="auto"/>
      </w:pBdr>
      <w:ind w:right="567"/>
    </w:pPr>
    <w:rPr>
      <w:noProof/>
    </w:rPr>
  </w:style>
  <w:style w:type="paragraph" w:styleId="Afsenderadresse">
    <w:name w:val="envelope return"/>
    <w:basedOn w:val="Normal"/>
    <w:semiHidden/>
    <w:rsid w:val="00427B4D"/>
  </w:style>
  <w:style w:type="paragraph" w:styleId="Almindeligtekst">
    <w:name w:val="Plain Text"/>
    <w:basedOn w:val="Normal"/>
    <w:link w:val="AlmindeligtekstTegn"/>
    <w:semiHidden/>
    <w:rsid w:val="00427B4D"/>
  </w:style>
  <w:style w:type="character" w:customStyle="1" w:styleId="AlmindeligtekstTegn">
    <w:name w:val="Almindelig tekst Tegn"/>
    <w:basedOn w:val="Standardskrifttypeiafsnit"/>
    <w:link w:val="Almindeligtekst"/>
    <w:semiHidden/>
    <w:rsid w:val="00620812"/>
    <w:rPr>
      <w:rFonts w:eastAsia="Times New Roman" w:cs="Times New Roman"/>
      <w:kern w:val="20"/>
      <w:szCs w:val="24"/>
    </w:rPr>
  </w:style>
  <w:style w:type="character" w:customStyle="1" w:styleId="Overskrift1Tegn">
    <w:name w:val="Overskrift 1 Tegn"/>
    <w:basedOn w:val="Standardskrifttypeiafsnit"/>
    <w:link w:val="Overskrift1"/>
    <w:rsid w:val="00620812"/>
    <w:rPr>
      <w:rFonts w:eastAsia="Times New Roman" w:cs="Times New Roman"/>
      <w:kern w:val="20"/>
      <w:sz w:val="32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620812"/>
    <w:rPr>
      <w:rFonts w:eastAsia="Times New Roman" w:cs="Times New Roman"/>
      <w:kern w:val="20"/>
      <w:sz w:val="28"/>
      <w:szCs w:val="24"/>
    </w:rPr>
  </w:style>
  <w:style w:type="character" w:customStyle="1" w:styleId="Overskrift3Tegn">
    <w:name w:val="Overskrift 3 Tegn"/>
    <w:basedOn w:val="Standardskrifttypeiafsnit"/>
    <w:link w:val="Overskrift3"/>
    <w:rsid w:val="00620812"/>
    <w:rPr>
      <w:rFonts w:eastAsia="Times New Roman" w:cs="Times New Roman"/>
      <w:kern w:val="20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rsid w:val="00620812"/>
    <w:rPr>
      <w:rFonts w:eastAsia="Times New Roman" w:cs="Times New Roman"/>
      <w:b/>
      <w:kern w:val="20"/>
      <w:sz w:val="22"/>
      <w:szCs w:val="24"/>
    </w:rPr>
  </w:style>
  <w:style w:type="character" w:customStyle="1" w:styleId="Overskrift5Tegn">
    <w:name w:val="Overskrift 5 Tegn"/>
    <w:basedOn w:val="Standardskrifttypeiafsnit"/>
    <w:link w:val="Overskrift5"/>
    <w:rsid w:val="00620812"/>
    <w:rPr>
      <w:rFonts w:eastAsia="Times New Roman" w:cs="Times New Roman"/>
      <w:b/>
      <w:kern w:val="20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620812"/>
    <w:rPr>
      <w:rFonts w:eastAsia="Times New Roman" w:cs="Times New Roman"/>
      <w:kern w:val="20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620812"/>
    <w:rPr>
      <w:rFonts w:eastAsia="Times New Roman" w:cs="Times New Roman"/>
      <w:kern w:val="20"/>
      <w:szCs w:val="24"/>
    </w:rPr>
  </w:style>
  <w:style w:type="character" w:customStyle="1" w:styleId="Overskrift8Tegn">
    <w:name w:val="Overskrift 8 Tegn"/>
    <w:basedOn w:val="Standardskrifttypeiafsnit"/>
    <w:link w:val="Overskrift8"/>
    <w:semiHidden/>
    <w:rsid w:val="00620812"/>
    <w:rPr>
      <w:rFonts w:eastAsia="Times New Roman" w:cs="Times New Roman"/>
      <w:kern w:val="20"/>
      <w:szCs w:val="24"/>
    </w:rPr>
  </w:style>
  <w:style w:type="character" w:customStyle="1" w:styleId="Overskrift9Tegn">
    <w:name w:val="Overskrift 9 Tegn"/>
    <w:basedOn w:val="Standardskrifttypeiafsnit"/>
    <w:link w:val="Overskrift9"/>
    <w:semiHidden/>
    <w:rsid w:val="00620812"/>
    <w:rPr>
      <w:rFonts w:eastAsia="Times New Roman" w:cs="Times New Roman"/>
      <w:kern w:val="20"/>
      <w:szCs w:val="24"/>
    </w:rPr>
  </w:style>
  <w:style w:type="numbering" w:styleId="ArtikelSektion">
    <w:name w:val="Outline List 3"/>
    <w:basedOn w:val="Ingenoversigt"/>
    <w:semiHidden/>
    <w:rsid w:val="00427B4D"/>
    <w:pPr>
      <w:numPr>
        <w:numId w:val="3"/>
      </w:numPr>
    </w:pPr>
  </w:style>
  <w:style w:type="paragraph" w:customStyle="1" w:styleId="Attention">
    <w:name w:val="Attention"/>
    <w:basedOn w:val="Adresse"/>
    <w:semiHidden/>
    <w:rsid w:val="00427B4D"/>
    <w:pPr>
      <w:spacing w:before="360"/>
    </w:pPr>
  </w:style>
  <w:style w:type="numbering" w:customStyle="1" w:styleId="BasisAppendiks">
    <w:name w:val="Basis_Appendiks"/>
    <w:basedOn w:val="Ingenoversigt"/>
    <w:semiHidden/>
    <w:rsid w:val="00427B4D"/>
    <w:pPr>
      <w:numPr>
        <w:numId w:val="4"/>
      </w:numPr>
    </w:pPr>
  </w:style>
  <w:style w:type="numbering" w:customStyle="1" w:styleId="BasisOpstillingNummer">
    <w:name w:val="Basis_Opstilling_Nummer"/>
    <w:basedOn w:val="Ingenoversigt"/>
    <w:semiHidden/>
    <w:rsid w:val="00427B4D"/>
    <w:pPr>
      <w:numPr>
        <w:numId w:val="5"/>
      </w:numPr>
    </w:pPr>
  </w:style>
  <w:style w:type="numbering" w:customStyle="1" w:styleId="BasisOpstillingNummerTabel">
    <w:name w:val="Basis_Opstilling_Nummer_Tabel"/>
    <w:basedOn w:val="Ingenoversigt"/>
    <w:semiHidden/>
    <w:rsid w:val="00427B4D"/>
    <w:pPr>
      <w:numPr>
        <w:numId w:val="6"/>
      </w:numPr>
    </w:pPr>
  </w:style>
  <w:style w:type="numbering" w:customStyle="1" w:styleId="BasisOpstillingOverskrift">
    <w:name w:val="Basis_Opstilling_Overskrift"/>
    <w:basedOn w:val="Ingenoversigt"/>
    <w:semiHidden/>
    <w:rsid w:val="00427B4D"/>
    <w:pPr>
      <w:numPr>
        <w:numId w:val="7"/>
      </w:numPr>
    </w:pPr>
  </w:style>
  <w:style w:type="numbering" w:customStyle="1" w:styleId="BasisOpstillingPunkt">
    <w:name w:val="Basis_Opstilling_Punkt"/>
    <w:basedOn w:val="Ingenoversigt"/>
    <w:semiHidden/>
    <w:rsid w:val="00427B4D"/>
    <w:pPr>
      <w:numPr>
        <w:numId w:val="8"/>
      </w:numPr>
    </w:pPr>
  </w:style>
  <w:style w:type="numbering" w:customStyle="1" w:styleId="BasisOpstillingPunktTabel">
    <w:name w:val="Basis_Opstilling_Punkt_Tabel"/>
    <w:basedOn w:val="Ingenoversigt"/>
    <w:semiHidden/>
    <w:rsid w:val="00427B4D"/>
    <w:pPr>
      <w:numPr>
        <w:numId w:val="9"/>
      </w:numPr>
    </w:pPr>
  </w:style>
  <w:style w:type="character" w:styleId="BesgtLink">
    <w:name w:val="FollowedHyperlink"/>
    <w:basedOn w:val="Standardskrifttypeiafsnit"/>
    <w:semiHidden/>
    <w:rsid w:val="00427B4D"/>
    <w:rPr>
      <w:color w:val="8BAF2E"/>
      <w:u w:val="single"/>
    </w:rPr>
  </w:style>
  <w:style w:type="paragraph" w:styleId="Bibliografi">
    <w:name w:val="Bibliography"/>
    <w:basedOn w:val="Normal"/>
    <w:next w:val="Normal"/>
    <w:uiPriority w:val="37"/>
    <w:unhideWhenUsed/>
    <w:rsid w:val="00427B4D"/>
  </w:style>
  <w:style w:type="paragraph" w:customStyle="1" w:styleId="Bilag">
    <w:name w:val="Bilag"/>
    <w:basedOn w:val="Brdtekst"/>
    <w:rsid w:val="00427B4D"/>
    <w:pPr>
      <w:tabs>
        <w:tab w:val="clear" w:pos="283"/>
        <w:tab w:val="clear" w:pos="567"/>
        <w:tab w:val="clear" w:pos="850"/>
        <w:tab w:val="clear" w:pos="1134"/>
        <w:tab w:val="left" w:pos="794"/>
      </w:tabs>
      <w:spacing w:before="480" w:after="0"/>
      <w:ind w:left="794" w:hanging="794"/>
    </w:pPr>
    <w:rPr>
      <w:sz w:val="16"/>
    </w:rPr>
  </w:style>
  <w:style w:type="paragraph" w:styleId="Billedtekst">
    <w:name w:val="caption"/>
    <w:basedOn w:val="Brdtekst"/>
    <w:next w:val="Brdtekst"/>
    <w:rsid w:val="00427B4D"/>
    <w:rPr>
      <w:i/>
    </w:rPr>
  </w:style>
  <w:style w:type="paragraph" w:styleId="Bloktekst">
    <w:name w:val="Block Text"/>
    <w:basedOn w:val="Normal"/>
    <w:semiHidden/>
    <w:rsid w:val="00427B4D"/>
  </w:style>
  <w:style w:type="character" w:styleId="Bogenstitel">
    <w:name w:val="Book Title"/>
    <w:basedOn w:val="Standardskrifttypeiafsnit"/>
    <w:uiPriority w:val="33"/>
    <w:qFormat/>
    <w:rsid w:val="00427B4D"/>
    <w:rPr>
      <w:b/>
      <w:bCs/>
      <w:smallCaps/>
      <w:spacing w:val="5"/>
    </w:rPr>
  </w:style>
  <w:style w:type="paragraph" w:customStyle="1" w:styleId="Brevdato">
    <w:name w:val="Brevdato"/>
    <w:basedOn w:val="Afsender"/>
    <w:next w:val="Afsender"/>
    <w:semiHidden/>
    <w:rsid w:val="00427B4D"/>
    <w:pPr>
      <w:framePr w:h="1134" w:wrap="around" w:y="5217"/>
    </w:pPr>
    <w:rPr>
      <w:sz w:val="16"/>
    </w:rPr>
  </w:style>
  <w:style w:type="paragraph" w:styleId="Brevhoved">
    <w:name w:val="Message Header"/>
    <w:basedOn w:val="Normal"/>
    <w:link w:val="BrevhovedTegn"/>
    <w:semiHidden/>
    <w:rsid w:val="00427B4D"/>
  </w:style>
  <w:style w:type="character" w:customStyle="1" w:styleId="BrevhovedTegn">
    <w:name w:val="Brevhoved Tegn"/>
    <w:basedOn w:val="Standardskrifttypeiafsnit"/>
    <w:link w:val="Brevhoved"/>
    <w:semiHidden/>
    <w:rsid w:val="00620812"/>
    <w:rPr>
      <w:rFonts w:eastAsia="Times New Roman" w:cs="Times New Roman"/>
      <w:kern w:val="20"/>
      <w:szCs w:val="24"/>
    </w:rPr>
  </w:style>
  <w:style w:type="paragraph" w:styleId="Brdtekst-frstelinjeindrykning1">
    <w:name w:val="Body Text First Indent"/>
    <w:basedOn w:val="Brdtekst"/>
    <w:link w:val="Brdtekst-frstelinjeindrykning1Tegn"/>
    <w:semiHidden/>
    <w:rsid w:val="00427B4D"/>
    <w:pPr>
      <w:tabs>
        <w:tab w:val="clear" w:pos="283"/>
        <w:tab w:val="clear" w:pos="567"/>
        <w:tab w:val="clear" w:pos="850"/>
        <w:tab w:val="clear" w:pos="1134"/>
      </w:tabs>
      <w:ind w:firstLine="283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semiHidden/>
    <w:rsid w:val="00620812"/>
    <w:rPr>
      <w:rFonts w:eastAsia="Times New Roman" w:cs="Times New Roman"/>
      <w:kern w:val="20"/>
      <w:szCs w:val="24"/>
    </w:rPr>
  </w:style>
  <w:style w:type="paragraph" w:styleId="Brdtekstindrykning">
    <w:name w:val="Body Text Indent"/>
    <w:basedOn w:val="Normal"/>
    <w:link w:val="BrdtekstindrykningTegn"/>
    <w:semiHidden/>
    <w:rsid w:val="00427B4D"/>
  </w:style>
  <w:style w:type="character" w:customStyle="1" w:styleId="BrdtekstindrykningTegn">
    <w:name w:val="Brødtekstindrykning Tegn"/>
    <w:basedOn w:val="Standardskrifttypeiafsnit"/>
    <w:link w:val="Brdtekstindrykning"/>
    <w:semiHidden/>
    <w:rsid w:val="00620812"/>
    <w:rPr>
      <w:rFonts w:eastAsia="Times New Roman" w:cs="Times New Roman"/>
      <w:kern w:val="20"/>
      <w:szCs w:val="24"/>
    </w:rPr>
  </w:style>
  <w:style w:type="paragraph" w:styleId="Brdtekst-frstelinjeindrykning2">
    <w:name w:val="Body Text First Indent 2"/>
    <w:basedOn w:val="Brdtekstindrykning"/>
    <w:link w:val="Brdtekst-frstelinjeindrykning2Tegn"/>
    <w:semiHidden/>
    <w:rsid w:val="00427B4D"/>
    <w:pPr>
      <w:ind w:left="283" w:firstLine="283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semiHidden/>
    <w:rsid w:val="00620812"/>
    <w:rPr>
      <w:rFonts w:eastAsia="Times New Roman" w:cs="Times New Roman"/>
      <w:kern w:val="20"/>
      <w:szCs w:val="24"/>
    </w:rPr>
  </w:style>
  <w:style w:type="paragraph" w:styleId="Brdtekst2">
    <w:name w:val="Body Text 2"/>
    <w:basedOn w:val="Normal"/>
    <w:link w:val="Brdtekst2Tegn"/>
    <w:semiHidden/>
    <w:rsid w:val="00427B4D"/>
  </w:style>
  <w:style w:type="character" w:customStyle="1" w:styleId="Brdtekst2Tegn">
    <w:name w:val="Brødtekst 2 Tegn"/>
    <w:basedOn w:val="Standardskrifttypeiafsnit"/>
    <w:link w:val="Brdtekst2"/>
    <w:semiHidden/>
    <w:rsid w:val="00620812"/>
    <w:rPr>
      <w:rFonts w:eastAsia="Times New Roman" w:cs="Times New Roman"/>
      <w:kern w:val="20"/>
      <w:szCs w:val="24"/>
    </w:rPr>
  </w:style>
  <w:style w:type="paragraph" w:styleId="Brdtekst3">
    <w:name w:val="Body Text 3"/>
    <w:basedOn w:val="Normal"/>
    <w:link w:val="Brdtekst3Tegn"/>
    <w:semiHidden/>
    <w:rsid w:val="00427B4D"/>
  </w:style>
  <w:style w:type="character" w:customStyle="1" w:styleId="Brdtekst3Tegn">
    <w:name w:val="Brødtekst 3 Tegn"/>
    <w:basedOn w:val="Standardskrifttypeiafsnit"/>
    <w:link w:val="Brdtekst3"/>
    <w:semiHidden/>
    <w:rsid w:val="00620812"/>
    <w:rPr>
      <w:rFonts w:eastAsia="Times New Roman" w:cs="Times New Roman"/>
      <w:kern w:val="20"/>
      <w:szCs w:val="24"/>
    </w:rPr>
  </w:style>
  <w:style w:type="paragraph" w:customStyle="1" w:styleId="Brdteksthngende">
    <w:name w:val="Brødtekst hængende"/>
    <w:basedOn w:val="Brdtekst"/>
    <w:unhideWhenUsed/>
    <w:rsid w:val="00427B4D"/>
    <w:pPr>
      <w:tabs>
        <w:tab w:val="clear" w:pos="283"/>
        <w:tab w:val="left" w:pos="1417"/>
      </w:tabs>
      <w:ind w:left="567" w:hanging="567"/>
    </w:pPr>
  </w:style>
  <w:style w:type="paragraph" w:styleId="Brdtekstindrykning2">
    <w:name w:val="Body Text Indent 2"/>
    <w:basedOn w:val="Normal"/>
    <w:link w:val="Brdtekstindrykning2Tegn"/>
    <w:semiHidden/>
    <w:rsid w:val="00427B4D"/>
  </w:style>
  <w:style w:type="character" w:customStyle="1" w:styleId="Brdtekstindrykning2Tegn">
    <w:name w:val="Brødtekstindrykning 2 Tegn"/>
    <w:basedOn w:val="Standardskrifttypeiafsnit"/>
    <w:link w:val="Brdtekstindrykning2"/>
    <w:semiHidden/>
    <w:rsid w:val="00620812"/>
    <w:rPr>
      <w:rFonts w:eastAsia="Times New Roman" w:cs="Times New Roman"/>
      <w:kern w:val="20"/>
      <w:szCs w:val="24"/>
    </w:rPr>
  </w:style>
  <w:style w:type="paragraph" w:styleId="Brdtekstindrykning3">
    <w:name w:val="Body Text Indent 3"/>
    <w:basedOn w:val="Normal"/>
    <w:link w:val="Brdtekstindrykning3Tegn"/>
    <w:semiHidden/>
    <w:rsid w:val="00427B4D"/>
  </w:style>
  <w:style w:type="character" w:customStyle="1" w:styleId="Brdtekstindrykning3Tegn">
    <w:name w:val="Brødtekstindrykning 3 Tegn"/>
    <w:basedOn w:val="Standardskrifttypeiafsnit"/>
    <w:link w:val="Brdtekstindrykning3"/>
    <w:semiHidden/>
    <w:rsid w:val="00620812"/>
    <w:rPr>
      <w:rFonts w:eastAsia="Times New Roman" w:cs="Times New Roman"/>
      <w:kern w:val="20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427B4D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620812"/>
    <w:rPr>
      <w:rFonts w:eastAsia="Times New Roman" w:cs="Times New Roman"/>
      <w:i/>
      <w:iCs/>
      <w:color w:val="000000" w:themeColor="text1"/>
      <w:kern w:val="20"/>
      <w:szCs w:val="24"/>
    </w:rPr>
  </w:style>
  <w:style w:type="paragraph" w:styleId="Citatoverskrift">
    <w:name w:val="toa heading"/>
    <w:basedOn w:val="Normal"/>
    <w:next w:val="Normal"/>
    <w:semiHidden/>
    <w:rsid w:val="00427B4D"/>
  </w:style>
  <w:style w:type="paragraph" w:styleId="Citatsamling">
    <w:name w:val="table of authorities"/>
    <w:basedOn w:val="Normal"/>
    <w:next w:val="Normal"/>
    <w:semiHidden/>
    <w:rsid w:val="00427B4D"/>
  </w:style>
  <w:style w:type="character" w:customStyle="1" w:styleId="Courier">
    <w:name w:val="Courier"/>
    <w:basedOn w:val="Standardskrifttypeiafsnit"/>
    <w:semiHidden/>
    <w:rsid w:val="00427B4D"/>
    <w:rPr>
      <w:rFonts w:ascii="Courier New" w:hAnsi="Courier New"/>
      <w:color w:val="auto"/>
      <w:sz w:val="16"/>
    </w:rPr>
  </w:style>
  <w:style w:type="paragraph" w:styleId="Dato">
    <w:name w:val="Date"/>
    <w:basedOn w:val="Normal"/>
    <w:next w:val="Normal"/>
    <w:link w:val="DatoTegn"/>
    <w:semiHidden/>
    <w:rsid w:val="00427B4D"/>
  </w:style>
  <w:style w:type="character" w:customStyle="1" w:styleId="DatoTegn">
    <w:name w:val="Dato Tegn"/>
    <w:basedOn w:val="Standardskrifttypeiafsnit"/>
    <w:link w:val="Dato"/>
    <w:semiHidden/>
    <w:rsid w:val="00620812"/>
    <w:rPr>
      <w:rFonts w:eastAsia="Times New Roman" w:cs="Times New Roman"/>
      <w:kern w:val="20"/>
      <w:szCs w:val="24"/>
    </w:rPr>
  </w:style>
  <w:style w:type="paragraph" w:styleId="Dokumentoversigt">
    <w:name w:val="Document Map"/>
    <w:basedOn w:val="Normal"/>
    <w:link w:val="DokumentoversigtTegn"/>
    <w:semiHidden/>
    <w:rsid w:val="00427B4D"/>
  </w:style>
  <w:style w:type="character" w:customStyle="1" w:styleId="DokumentoversigtTegn">
    <w:name w:val="Dokumentoversigt Tegn"/>
    <w:basedOn w:val="Standardskrifttypeiafsnit"/>
    <w:link w:val="Dokumentoversigt"/>
    <w:semiHidden/>
    <w:rsid w:val="00620812"/>
    <w:rPr>
      <w:rFonts w:eastAsia="Times New Roman" w:cs="Times New Roman"/>
      <w:kern w:val="20"/>
      <w:szCs w:val="24"/>
    </w:rPr>
  </w:style>
  <w:style w:type="paragraph" w:styleId="Mailsignatur">
    <w:name w:val="E-mail Signature"/>
    <w:basedOn w:val="Normal"/>
    <w:link w:val="MailsignaturTegn"/>
    <w:semiHidden/>
    <w:rsid w:val="00427B4D"/>
  </w:style>
  <w:style w:type="character" w:customStyle="1" w:styleId="MailsignaturTegn">
    <w:name w:val="Mailsignatur Tegn"/>
    <w:basedOn w:val="Standardskrifttypeiafsnit"/>
    <w:link w:val="Mailsignatur"/>
    <w:semiHidden/>
    <w:rsid w:val="00620812"/>
    <w:rPr>
      <w:rFonts w:eastAsia="Times New Roman" w:cs="Times New Roman"/>
      <w:kern w:val="20"/>
      <w:szCs w:val="24"/>
    </w:rPr>
  </w:style>
  <w:style w:type="paragraph" w:customStyle="1" w:styleId="Emne">
    <w:name w:val="Emne"/>
    <w:basedOn w:val="Brdtekst"/>
    <w:next w:val="Brdtekst"/>
    <w:rsid w:val="00427B4D"/>
    <w:pPr>
      <w:keepNext/>
      <w:keepLines/>
      <w:spacing w:after="360"/>
    </w:pPr>
    <w:rPr>
      <w:b/>
    </w:rPr>
  </w:style>
  <w:style w:type="table" w:styleId="Farvetgitter">
    <w:name w:val="Colorful Grid"/>
    <w:basedOn w:val="Tabel-Normal"/>
    <w:uiPriority w:val="73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Farvetgitter1">
    <w:name w:val="Farvet gitter1"/>
    <w:basedOn w:val="Tabel-Normal"/>
    <w:uiPriority w:val="73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liste">
    <w:name w:val="Colorful List"/>
    <w:basedOn w:val="Tabel-Normal"/>
    <w:uiPriority w:val="72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Farvetliste1">
    <w:name w:val="Farvet liste1"/>
    <w:basedOn w:val="Tabel-Normal"/>
    <w:uiPriority w:val="72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skygge">
    <w:name w:val="Colorful Shading"/>
    <w:basedOn w:val="Tabel-Normal"/>
    <w:uiPriority w:val="71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Farvetskygge1">
    <w:name w:val="Farvet skygge1"/>
    <w:basedOn w:val="Tabel-Normal"/>
    <w:uiPriority w:val="71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semiHidden/>
    <w:rsid w:val="00427B4D"/>
    <w:rPr>
      <w:vertAlign w:val="superscript"/>
    </w:rPr>
  </w:style>
  <w:style w:type="paragraph" w:styleId="Fodnotetekst">
    <w:name w:val="footnote text"/>
    <w:basedOn w:val="Brdtekst"/>
    <w:link w:val="FodnotetekstTegn"/>
    <w:semiHidden/>
    <w:rsid w:val="00427B4D"/>
    <w:pPr>
      <w:tabs>
        <w:tab w:val="clear" w:pos="283"/>
        <w:tab w:val="clear" w:pos="567"/>
        <w:tab w:val="clear" w:pos="850"/>
        <w:tab w:val="clear" w:pos="1134"/>
      </w:tabs>
      <w:spacing w:before="120" w:after="0"/>
      <w:ind w:left="397" w:hanging="397"/>
    </w:pPr>
    <w:rPr>
      <w:sz w:val="14"/>
    </w:rPr>
  </w:style>
  <w:style w:type="character" w:customStyle="1" w:styleId="FodnotetekstTegn">
    <w:name w:val="Fodnotetekst Tegn"/>
    <w:basedOn w:val="Standardskrifttypeiafsnit"/>
    <w:link w:val="Fodnotetekst"/>
    <w:semiHidden/>
    <w:rsid w:val="00620812"/>
    <w:rPr>
      <w:rFonts w:eastAsia="Times New Roman" w:cs="Times New Roman"/>
      <w:kern w:val="20"/>
      <w:sz w:val="14"/>
      <w:szCs w:val="24"/>
    </w:rPr>
  </w:style>
  <w:style w:type="paragraph" w:styleId="FormateretHTML">
    <w:name w:val="HTML Preformatted"/>
    <w:basedOn w:val="Normal"/>
    <w:link w:val="FormateretHTMLTegn"/>
    <w:semiHidden/>
    <w:rsid w:val="00427B4D"/>
  </w:style>
  <w:style w:type="character" w:customStyle="1" w:styleId="FormateretHTMLTegn">
    <w:name w:val="Formateret HTML Tegn"/>
    <w:basedOn w:val="Standardskrifttypeiafsnit"/>
    <w:link w:val="FormateretHTML"/>
    <w:semiHidden/>
    <w:rsid w:val="00620812"/>
    <w:rPr>
      <w:rFonts w:eastAsia="Times New Roman" w:cs="Times New Roman"/>
      <w:kern w:val="20"/>
      <w:szCs w:val="24"/>
    </w:rPr>
  </w:style>
  <w:style w:type="paragraph" w:customStyle="1" w:styleId="Formular">
    <w:name w:val="Formular"/>
    <w:basedOn w:val="Brdtekst"/>
    <w:semiHidden/>
    <w:rsid w:val="00427B4D"/>
    <w:pPr>
      <w:spacing w:after="0"/>
    </w:pPr>
    <w:rPr>
      <w:b/>
      <w:sz w:val="16"/>
    </w:rPr>
  </w:style>
  <w:style w:type="character" w:styleId="Fremhv">
    <w:name w:val="Emphasis"/>
    <w:basedOn w:val="Standardskrifttypeiafsnit"/>
    <w:qFormat/>
    <w:rsid w:val="00427B4D"/>
    <w:rPr>
      <w:i w:val="0"/>
      <w:iCs w:val="0"/>
    </w:rPr>
  </w:style>
  <w:style w:type="paragraph" w:styleId="HTML-adresse">
    <w:name w:val="HTML Address"/>
    <w:basedOn w:val="Normal"/>
    <w:link w:val="HTML-adresseTegn"/>
    <w:semiHidden/>
    <w:rsid w:val="00427B4D"/>
  </w:style>
  <w:style w:type="character" w:customStyle="1" w:styleId="HTML-adresseTegn">
    <w:name w:val="HTML-adresse Tegn"/>
    <w:basedOn w:val="Standardskrifttypeiafsnit"/>
    <w:link w:val="HTML-adresse"/>
    <w:semiHidden/>
    <w:rsid w:val="00620812"/>
    <w:rPr>
      <w:rFonts w:eastAsia="Times New Roman" w:cs="Times New Roman"/>
      <w:kern w:val="20"/>
      <w:szCs w:val="24"/>
    </w:rPr>
  </w:style>
  <w:style w:type="character" w:styleId="HTML-akronym">
    <w:name w:val="HTML Acronym"/>
    <w:basedOn w:val="Standardskrifttypeiafsnit"/>
    <w:semiHidden/>
    <w:rsid w:val="00427B4D"/>
  </w:style>
  <w:style w:type="character" w:styleId="HTML-citat">
    <w:name w:val="HTML Cite"/>
    <w:basedOn w:val="Standardskrifttypeiafsnit"/>
    <w:semiHidden/>
    <w:rsid w:val="00427B4D"/>
    <w:rPr>
      <w:i w:val="0"/>
      <w:iCs w:val="0"/>
    </w:rPr>
  </w:style>
  <w:style w:type="character" w:styleId="HTML-definition">
    <w:name w:val="HTML Definition"/>
    <w:basedOn w:val="Standardskrifttypeiafsnit"/>
    <w:semiHidden/>
    <w:rsid w:val="00427B4D"/>
    <w:rPr>
      <w:i w:val="0"/>
      <w:iCs w:val="0"/>
    </w:rPr>
  </w:style>
  <w:style w:type="character" w:styleId="HTML-eksempel">
    <w:name w:val="HTML Sample"/>
    <w:basedOn w:val="Standardskrifttypeiafsnit"/>
    <w:semiHidden/>
    <w:rsid w:val="00427B4D"/>
    <w:rPr>
      <w:rFonts w:cs="Times New Roman"/>
    </w:rPr>
  </w:style>
  <w:style w:type="character" w:styleId="HTML-kode">
    <w:name w:val="HTML Code"/>
    <w:basedOn w:val="Standardskrifttypeiafsnit"/>
    <w:semiHidden/>
    <w:rsid w:val="00427B4D"/>
    <w:rPr>
      <w:rFonts w:cs="Times New Roman"/>
      <w:sz w:val="24"/>
      <w:szCs w:val="24"/>
    </w:rPr>
  </w:style>
  <w:style w:type="character" w:styleId="HTML-skrivemaskine">
    <w:name w:val="HTML Typewriter"/>
    <w:basedOn w:val="Standardskrifttypeiafsnit"/>
    <w:semiHidden/>
    <w:rsid w:val="00427B4D"/>
    <w:rPr>
      <w:rFonts w:cs="Times New Roman"/>
      <w:sz w:val="24"/>
      <w:szCs w:val="24"/>
    </w:rPr>
  </w:style>
  <w:style w:type="character" w:styleId="HTML-tastatur">
    <w:name w:val="HTML Keyboard"/>
    <w:basedOn w:val="Standardskrifttypeiafsnit"/>
    <w:semiHidden/>
    <w:rsid w:val="00427B4D"/>
    <w:rPr>
      <w:rFonts w:cs="Times New Roman"/>
      <w:sz w:val="24"/>
      <w:szCs w:val="24"/>
    </w:rPr>
  </w:style>
  <w:style w:type="character" w:styleId="HTML-variabel">
    <w:name w:val="HTML Variable"/>
    <w:basedOn w:val="Standardskrifttypeiafsnit"/>
    <w:semiHidden/>
    <w:rsid w:val="00427B4D"/>
    <w:rPr>
      <w:i w:val="0"/>
      <w:iCs w:val="0"/>
    </w:rPr>
  </w:style>
  <w:style w:type="character" w:styleId="Hyperlink">
    <w:name w:val="Hyperlink"/>
    <w:basedOn w:val="Standardskrifttypeiafsnit"/>
    <w:uiPriority w:val="99"/>
    <w:rsid w:val="00427B4D"/>
    <w:rPr>
      <w:u w:val="single"/>
    </w:rPr>
  </w:style>
  <w:style w:type="paragraph" w:customStyle="1" w:styleId="Illustration">
    <w:name w:val="Illustration"/>
    <w:basedOn w:val="Brdtekst"/>
    <w:next w:val="Billedtekst"/>
    <w:rsid w:val="00427B4D"/>
    <w:pPr>
      <w:keepNext/>
      <w:spacing w:before="180"/>
    </w:pPr>
  </w:style>
  <w:style w:type="paragraph" w:styleId="Indeks1">
    <w:name w:val="index 1"/>
    <w:basedOn w:val="Normal"/>
    <w:next w:val="Normal"/>
    <w:semiHidden/>
    <w:rsid w:val="00427B4D"/>
  </w:style>
  <w:style w:type="paragraph" w:styleId="Indeks2">
    <w:name w:val="index 2"/>
    <w:basedOn w:val="Normal"/>
    <w:next w:val="Normal"/>
    <w:semiHidden/>
    <w:rsid w:val="00427B4D"/>
  </w:style>
  <w:style w:type="paragraph" w:styleId="Indeks3">
    <w:name w:val="index 3"/>
    <w:basedOn w:val="Normal"/>
    <w:next w:val="Normal"/>
    <w:semiHidden/>
    <w:rsid w:val="00427B4D"/>
  </w:style>
  <w:style w:type="paragraph" w:styleId="Indeks4">
    <w:name w:val="index 4"/>
    <w:basedOn w:val="Normal"/>
    <w:next w:val="Normal"/>
    <w:semiHidden/>
    <w:rsid w:val="00427B4D"/>
  </w:style>
  <w:style w:type="paragraph" w:styleId="Indeks5">
    <w:name w:val="index 5"/>
    <w:basedOn w:val="Normal"/>
    <w:next w:val="Normal"/>
    <w:semiHidden/>
    <w:rsid w:val="00427B4D"/>
  </w:style>
  <w:style w:type="paragraph" w:styleId="Indeks6">
    <w:name w:val="index 6"/>
    <w:basedOn w:val="Normal"/>
    <w:next w:val="Normal"/>
    <w:semiHidden/>
    <w:rsid w:val="00427B4D"/>
  </w:style>
  <w:style w:type="paragraph" w:styleId="Indeks7">
    <w:name w:val="index 7"/>
    <w:basedOn w:val="Normal"/>
    <w:next w:val="Normal"/>
    <w:semiHidden/>
    <w:rsid w:val="00427B4D"/>
  </w:style>
  <w:style w:type="paragraph" w:styleId="Indeks8">
    <w:name w:val="index 8"/>
    <w:basedOn w:val="Normal"/>
    <w:next w:val="Normal"/>
    <w:semiHidden/>
    <w:rsid w:val="00427B4D"/>
  </w:style>
  <w:style w:type="paragraph" w:styleId="Indeks9">
    <w:name w:val="index 9"/>
    <w:basedOn w:val="Normal"/>
    <w:next w:val="Normal"/>
    <w:semiHidden/>
    <w:rsid w:val="00427B4D"/>
  </w:style>
  <w:style w:type="paragraph" w:styleId="Titel">
    <w:name w:val="Title"/>
    <w:basedOn w:val="Brdtekst"/>
    <w:next w:val="Brdtekst"/>
    <w:link w:val="TitelTegn"/>
    <w:unhideWhenUsed/>
    <w:rsid w:val="00427B4D"/>
    <w:pPr>
      <w:keepNext/>
      <w:pageBreakBefore/>
      <w:tabs>
        <w:tab w:val="clear" w:pos="283"/>
        <w:tab w:val="clear" w:pos="567"/>
        <w:tab w:val="clear" w:pos="850"/>
        <w:tab w:val="clear" w:pos="1134"/>
      </w:tabs>
      <w:suppressAutoHyphens/>
      <w:spacing w:before="320"/>
    </w:pPr>
    <w:rPr>
      <w:b/>
      <w:kern w:val="32"/>
      <w:sz w:val="32"/>
    </w:rPr>
  </w:style>
  <w:style w:type="character" w:customStyle="1" w:styleId="TitelTegn">
    <w:name w:val="Titel Tegn"/>
    <w:basedOn w:val="Standardskrifttypeiafsnit"/>
    <w:link w:val="Titel"/>
    <w:rsid w:val="00620812"/>
    <w:rPr>
      <w:rFonts w:eastAsia="Times New Roman" w:cs="Times New Roman"/>
      <w:b/>
      <w:kern w:val="32"/>
      <w:sz w:val="32"/>
      <w:szCs w:val="24"/>
    </w:rPr>
  </w:style>
  <w:style w:type="paragraph" w:customStyle="1" w:styleId="Overskrift-indholdsfortegnelse">
    <w:name w:val="Overskrift - indholdsfortegnelse"/>
    <w:basedOn w:val="Titel"/>
    <w:next w:val="Brdtekst"/>
    <w:rsid w:val="00427B4D"/>
    <w:pPr>
      <w:pageBreakBefore w:val="0"/>
      <w:spacing w:before="360" w:after="360"/>
    </w:pPr>
    <w:rPr>
      <w:kern w:val="20"/>
      <w:sz w:val="20"/>
    </w:rPr>
  </w:style>
  <w:style w:type="paragraph" w:styleId="Indeksoverskrift">
    <w:name w:val="index heading"/>
    <w:basedOn w:val="Overskrift-indholdsfortegnelse"/>
    <w:next w:val="Indeks1"/>
    <w:semiHidden/>
    <w:rsid w:val="00427B4D"/>
    <w:rPr>
      <w:sz w:val="32"/>
    </w:rPr>
  </w:style>
  <w:style w:type="paragraph" w:styleId="Indholdsfortegnelse1">
    <w:name w:val="toc 1"/>
    <w:basedOn w:val="Brdtekst"/>
    <w:next w:val="Brdtekst"/>
    <w:uiPriority w:val="39"/>
    <w:rsid w:val="00427B4D"/>
    <w:pPr>
      <w:keepNext/>
      <w:tabs>
        <w:tab w:val="clear" w:pos="283"/>
        <w:tab w:val="clear" w:pos="567"/>
        <w:tab w:val="clear" w:pos="850"/>
        <w:tab w:val="clear" w:pos="1134"/>
        <w:tab w:val="right" w:leader="dot" w:pos="9639"/>
      </w:tabs>
      <w:spacing w:before="180" w:after="0"/>
      <w:ind w:right="567"/>
    </w:pPr>
    <w:rPr>
      <w:b/>
    </w:rPr>
  </w:style>
  <w:style w:type="paragraph" w:styleId="Indholdsfortegnelse2">
    <w:name w:val="toc 2"/>
    <w:basedOn w:val="Indholdsfortegnelse1"/>
    <w:next w:val="Brdtekst"/>
    <w:rsid w:val="00427B4D"/>
    <w:pPr>
      <w:keepNext w:val="0"/>
      <w:spacing w:before="40" w:after="40"/>
      <w:ind w:left="284"/>
    </w:pPr>
    <w:rPr>
      <w:b w:val="0"/>
    </w:rPr>
  </w:style>
  <w:style w:type="paragraph" w:styleId="Indholdsfortegnelse3">
    <w:name w:val="toc 3"/>
    <w:basedOn w:val="Indholdsfortegnelse2"/>
    <w:next w:val="Brdtekst"/>
    <w:rsid w:val="00427B4D"/>
    <w:pPr>
      <w:spacing w:before="0" w:after="0"/>
      <w:ind w:left="567"/>
    </w:pPr>
  </w:style>
  <w:style w:type="paragraph" w:styleId="Indholdsfortegnelse4">
    <w:name w:val="toc 4"/>
    <w:basedOn w:val="Indholdsfortegnelse3"/>
    <w:next w:val="Brdtekst"/>
    <w:rsid w:val="00427B4D"/>
    <w:pPr>
      <w:ind w:left="851"/>
    </w:pPr>
  </w:style>
  <w:style w:type="paragraph" w:styleId="Indholdsfortegnelse5">
    <w:name w:val="toc 5"/>
    <w:basedOn w:val="Indholdsfortegnelse3"/>
    <w:next w:val="Brdtekst"/>
    <w:semiHidden/>
    <w:rsid w:val="00427B4D"/>
    <w:pPr>
      <w:ind w:left="850"/>
    </w:pPr>
  </w:style>
  <w:style w:type="paragraph" w:styleId="Indholdsfortegnelse6">
    <w:name w:val="toc 6"/>
    <w:basedOn w:val="Indholdsfortegnelse5"/>
    <w:next w:val="Brdtekst"/>
    <w:semiHidden/>
    <w:rsid w:val="00427B4D"/>
    <w:pPr>
      <w:ind w:left="1134"/>
    </w:pPr>
  </w:style>
  <w:style w:type="paragraph" w:styleId="Indholdsfortegnelse7">
    <w:name w:val="toc 7"/>
    <w:basedOn w:val="Normal"/>
    <w:next w:val="Normal"/>
    <w:semiHidden/>
    <w:rsid w:val="00427B4D"/>
    <w:pPr>
      <w:tabs>
        <w:tab w:val="right" w:pos="8505"/>
      </w:tabs>
    </w:pPr>
  </w:style>
  <w:style w:type="paragraph" w:styleId="Indholdsfortegnelse8">
    <w:name w:val="toc 8"/>
    <w:basedOn w:val="Normal"/>
    <w:next w:val="Normal"/>
    <w:semiHidden/>
    <w:rsid w:val="00427B4D"/>
    <w:pPr>
      <w:tabs>
        <w:tab w:val="right" w:pos="8505"/>
      </w:tabs>
    </w:pPr>
  </w:style>
  <w:style w:type="paragraph" w:styleId="Indholdsfortegnelse9">
    <w:name w:val="toc 9"/>
    <w:basedOn w:val="Indholdsfortegnelse1"/>
    <w:next w:val="Normal"/>
    <w:semiHidden/>
    <w:rsid w:val="00427B4D"/>
  </w:style>
  <w:style w:type="paragraph" w:styleId="Ingenafstand">
    <w:name w:val="No Spacing"/>
    <w:uiPriority w:val="1"/>
    <w:qFormat/>
    <w:rsid w:val="00427B4D"/>
    <w:rPr>
      <w:rFonts w:cs="Times New Roman"/>
      <w:kern w:val="20"/>
      <w:szCs w:val="24"/>
    </w:rPr>
  </w:style>
  <w:style w:type="paragraph" w:customStyle="1" w:styleId="Kapiteloverskrift">
    <w:name w:val="Kapiteloverskrift"/>
    <w:basedOn w:val="Titel"/>
    <w:rsid w:val="00427B4D"/>
    <w:pPr>
      <w:pageBreakBefore w:val="0"/>
      <w:spacing w:before="0" w:after="360"/>
    </w:pPr>
    <w:rPr>
      <w:sz w:val="20"/>
    </w:rPr>
  </w:style>
  <w:style w:type="paragraph" w:customStyle="1" w:styleId="Logo">
    <w:name w:val="Logo"/>
    <w:basedOn w:val="Sidehoved"/>
    <w:rsid w:val="00427B4D"/>
    <w:pPr>
      <w:framePr w:w="2495" w:hSpace="567" w:wrap="around" w:vAnchor="page" w:hAnchor="page" w:xAlign="right" w:y="455" w:anchorLock="1"/>
      <w:pBdr>
        <w:bottom w:val="none" w:sz="0" w:space="0" w:color="auto"/>
      </w:pBdr>
      <w:ind w:right="425"/>
    </w:pPr>
    <w:rPr>
      <w:noProof/>
    </w:rPr>
  </w:style>
  <w:style w:type="paragraph" w:customStyle="1" w:styleId="Klassifikation">
    <w:name w:val="Klassifikation"/>
    <w:basedOn w:val="Sidehoved"/>
    <w:semiHidden/>
    <w:rsid w:val="00427B4D"/>
    <w:pPr>
      <w:framePr w:wrap="around" w:vAnchor="page" w:hAnchor="page" w:xAlign="center" w:y="455"/>
      <w:pBdr>
        <w:bottom w:val="none" w:sz="0" w:space="0" w:color="auto"/>
      </w:pBdr>
      <w:ind w:right="0"/>
    </w:pPr>
  </w:style>
  <w:style w:type="paragraph" w:styleId="Kommentartekst">
    <w:name w:val="annotation text"/>
    <w:basedOn w:val="Normal"/>
    <w:link w:val="KommentartekstTegn"/>
    <w:semiHidden/>
    <w:rsid w:val="00427B4D"/>
  </w:style>
  <w:style w:type="character" w:customStyle="1" w:styleId="KommentartekstTegn">
    <w:name w:val="Kommentartekst Tegn"/>
    <w:basedOn w:val="Standardskrifttypeiafsnit"/>
    <w:link w:val="Kommentartekst"/>
    <w:semiHidden/>
    <w:rsid w:val="00620812"/>
    <w:rPr>
      <w:rFonts w:eastAsia="Times New Roman" w:cs="Times New Roman"/>
      <w:kern w:val="20"/>
      <w:szCs w:val="24"/>
    </w:rPr>
  </w:style>
  <w:style w:type="paragraph" w:styleId="Kommentaremne">
    <w:name w:val="annotation subject"/>
    <w:basedOn w:val="Kommentartekst"/>
    <w:next w:val="Kommentartekst"/>
    <w:link w:val="KommentaremneTegn"/>
    <w:semiHidden/>
    <w:rsid w:val="00427B4D"/>
  </w:style>
  <w:style w:type="character" w:customStyle="1" w:styleId="KommentaremneTegn">
    <w:name w:val="Kommentaremne Tegn"/>
    <w:basedOn w:val="KommentartekstTegn"/>
    <w:link w:val="Kommentaremne"/>
    <w:semiHidden/>
    <w:rsid w:val="00620812"/>
    <w:rPr>
      <w:rFonts w:eastAsia="Times New Roman" w:cs="Times New Roman"/>
      <w:kern w:val="20"/>
      <w:szCs w:val="24"/>
    </w:rPr>
  </w:style>
  <w:style w:type="character" w:styleId="Kommentarhenvisning">
    <w:name w:val="annotation reference"/>
    <w:basedOn w:val="Standardskrifttypeiafsnit"/>
    <w:semiHidden/>
    <w:rsid w:val="00427B4D"/>
    <w:rPr>
      <w:color w:val="auto"/>
      <w:sz w:val="24"/>
      <w:szCs w:val="24"/>
    </w:rPr>
  </w:style>
  <w:style w:type="paragraph" w:customStyle="1" w:styleId="Kopitil">
    <w:name w:val="Kopi til"/>
    <w:basedOn w:val="Brdtekst"/>
    <w:next w:val="Bilag"/>
    <w:rsid w:val="00427B4D"/>
    <w:pPr>
      <w:tabs>
        <w:tab w:val="clear" w:pos="283"/>
        <w:tab w:val="clear" w:pos="567"/>
        <w:tab w:val="clear" w:pos="850"/>
        <w:tab w:val="clear" w:pos="1134"/>
        <w:tab w:val="left" w:pos="794"/>
      </w:tabs>
      <w:spacing w:before="480" w:after="0"/>
      <w:ind w:left="794" w:hanging="794"/>
    </w:pPr>
    <w:rPr>
      <w:sz w:val="16"/>
    </w:rPr>
  </w:style>
  <w:style w:type="character" w:styleId="Kraftigfremhvning">
    <w:name w:val="Intense Emphasis"/>
    <w:basedOn w:val="Standardskrifttypeiafsnit"/>
    <w:uiPriority w:val="21"/>
    <w:qFormat/>
    <w:rsid w:val="00427B4D"/>
    <w:rPr>
      <w:b/>
      <w:bCs/>
      <w:i/>
      <w:iCs/>
      <w:color w:val="4F81BD" w:themeColor="accent1"/>
    </w:rPr>
  </w:style>
  <w:style w:type="character" w:styleId="Kraftighenvisning">
    <w:name w:val="Intense Reference"/>
    <w:basedOn w:val="Standardskrifttypeiafsnit"/>
    <w:uiPriority w:val="32"/>
    <w:qFormat/>
    <w:rsid w:val="00427B4D"/>
    <w:rPr>
      <w:b/>
      <w:bCs/>
      <w:smallCaps/>
      <w:color w:val="C0504D" w:themeColor="accent2"/>
      <w:spacing w:val="5"/>
      <w:u w:val="single"/>
    </w:rPr>
  </w:style>
  <w:style w:type="character" w:styleId="Linjenummer">
    <w:name w:val="line number"/>
    <w:basedOn w:val="Standardskrifttypeiafsnit"/>
    <w:semiHidden/>
    <w:rsid w:val="00427B4D"/>
  </w:style>
  <w:style w:type="paragraph" w:styleId="Listeoverfigurer">
    <w:name w:val="table of figures"/>
    <w:basedOn w:val="Normal"/>
    <w:next w:val="Normal"/>
    <w:semiHidden/>
    <w:rsid w:val="00427B4D"/>
  </w:style>
  <w:style w:type="paragraph" w:styleId="Listeafsnit">
    <w:name w:val="List Paragraph"/>
    <w:basedOn w:val="Normal"/>
    <w:uiPriority w:val="34"/>
    <w:qFormat/>
    <w:rsid w:val="00427B4D"/>
    <w:pPr>
      <w:ind w:left="720"/>
      <w:contextualSpacing/>
    </w:pPr>
  </w:style>
  <w:style w:type="paragraph" w:customStyle="1" w:styleId="Logo-kunde">
    <w:name w:val="Logo - kunde"/>
    <w:basedOn w:val="Sidehoved"/>
    <w:rsid w:val="001C179D"/>
    <w:pPr>
      <w:framePr w:h="454" w:wrap="around" w:vAnchor="page" w:hAnchor="text" w:x="1" w:y="454"/>
      <w:pBdr>
        <w:bottom w:val="none" w:sz="0" w:space="0" w:color="auto"/>
      </w:pBdr>
      <w:ind w:right="0"/>
    </w:pPr>
  </w:style>
  <w:style w:type="table" w:styleId="Lysliste">
    <w:name w:val="Light List"/>
    <w:basedOn w:val="Tabel-Normal"/>
    <w:uiPriority w:val="61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liste-farve1">
    <w:name w:val="Light List Accent 1"/>
    <w:basedOn w:val="Tabel-Normal"/>
    <w:uiPriority w:val="61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ysliste-markeringsfarve11">
    <w:name w:val="Lys liste - markeringsfarve11"/>
    <w:basedOn w:val="Tabel-Normal"/>
    <w:uiPriority w:val="61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ysliste1">
    <w:name w:val="Lys liste1"/>
    <w:basedOn w:val="Tabel-Normal"/>
    <w:uiPriority w:val="61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skygge">
    <w:name w:val="Light Shading"/>
    <w:basedOn w:val="Tabel-Normal"/>
    <w:uiPriority w:val="60"/>
    <w:rsid w:val="00620812"/>
    <w:rPr>
      <w:rFonts w:cs="Times New Roman"/>
      <w:color w:val="000000" w:themeColor="text1" w:themeShade="BF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427B4D"/>
    <w:rPr>
      <w:rFonts w:cs="Times New Roman"/>
      <w:color w:val="943634" w:themeColor="accent2" w:themeShade="BF"/>
      <w:lang w:eastAsia="da-DK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-fremhvningsfarve3">
    <w:name w:val="Light Shading Accent 3"/>
    <w:basedOn w:val="Tabel-Normal"/>
    <w:rsid w:val="00427B4D"/>
    <w:rPr>
      <w:rFonts w:cs="Times New Roman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ysskygge-fremhvningsfarve4">
    <w:name w:val="Light Shading Accent 4"/>
    <w:basedOn w:val="Tabel-Normal"/>
    <w:uiPriority w:val="60"/>
    <w:rsid w:val="00427B4D"/>
    <w:rPr>
      <w:rFonts w:cs="Times New Roman"/>
      <w:color w:val="5F497A" w:themeColor="accent4" w:themeShade="BF"/>
      <w:lang w:eastAsia="da-DK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427B4D"/>
    <w:rPr>
      <w:rFonts w:cs="Times New Roman"/>
      <w:color w:val="31849B" w:themeColor="accent5" w:themeShade="BF"/>
      <w:lang w:eastAsia="da-DK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427B4D"/>
    <w:rPr>
      <w:rFonts w:cs="Times New Roman"/>
      <w:color w:val="E36C0A" w:themeColor="accent6" w:themeShade="BF"/>
      <w:lang w:eastAsia="da-DK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ysskygge-farve1">
    <w:name w:val="Light Shading Accent 1"/>
    <w:basedOn w:val="Tabel-Normal"/>
    <w:uiPriority w:val="60"/>
    <w:rsid w:val="00620812"/>
    <w:rPr>
      <w:rFonts w:cs="Times New Roman"/>
      <w:color w:val="365F91" w:themeColor="accent1" w:themeShade="BF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ysskygge-markeringsfarve11">
    <w:name w:val="Lys skygge - markeringsfarve 11"/>
    <w:basedOn w:val="Tabel-Normal"/>
    <w:uiPriority w:val="60"/>
    <w:semiHidden/>
    <w:rsid w:val="00427B4D"/>
    <w:rPr>
      <w:rFonts w:cs="Times New Roman"/>
      <w:color w:val="365F91" w:themeColor="accent1" w:themeShade="BF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ysskygge1">
    <w:name w:val="Lys skygge1"/>
    <w:basedOn w:val="Tabel-Normal"/>
    <w:uiPriority w:val="60"/>
    <w:semiHidden/>
    <w:rsid w:val="00427B4D"/>
    <w:rPr>
      <w:rFonts w:cs="Times New Roman"/>
      <w:color w:val="000000" w:themeColor="text1" w:themeShade="BF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tgitter">
    <w:name w:val="Light Grid"/>
    <w:basedOn w:val="Tabel-Normal"/>
    <w:uiPriority w:val="62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ystgitter-farve1">
    <w:name w:val="Light Grid Accent 1"/>
    <w:basedOn w:val="Tabel-Normal"/>
    <w:uiPriority w:val="62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ystgitter-markeringsfarve11">
    <w:name w:val="Lyst gitter - markeringsfarve 11"/>
    <w:basedOn w:val="Tabel-Normal"/>
    <w:uiPriority w:val="62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ystgitter1">
    <w:name w:val="Lyst gitter1"/>
    <w:basedOn w:val="Tabel-Normal"/>
    <w:uiPriority w:val="62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Makrotekst">
    <w:name w:val="macro"/>
    <w:link w:val="MakrotekstTegn"/>
    <w:semiHidden/>
    <w:rsid w:val="00427B4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</w:rPr>
  </w:style>
  <w:style w:type="character" w:customStyle="1" w:styleId="MakrotekstTegn">
    <w:name w:val="Makrotekst Tegn"/>
    <w:basedOn w:val="Standardskrifttypeiafsnit"/>
    <w:link w:val="Makrotekst"/>
    <w:semiHidden/>
    <w:rsid w:val="00620812"/>
    <w:rPr>
      <w:rFonts w:eastAsia="Times New Roman" w:cs="Courier New"/>
    </w:rPr>
  </w:style>
  <w:style w:type="paragraph" w:customStyle="1" w:styleId="MappeforsideTitel-linje1">
    <w:name w:val="Mappeforside Titel-linje 1"/>
    <w:basedOn w:val="Titel"/>
    <w:next w:val="MappeforsideTitel-linje2"/>
    <w:rsid w:val="00427B4D"/>
    <w:pPr>
      <w:keepNext w:val="0"/>
      <w:pageBreakBefore w:val="0"/>
      <w:spacing w:before="0" w:after="0"/>
    </w:pPr>
    <w:rPr>
      <w:b w:val="0"/>
      <w:color w:val="4F4F4F"/>
      <w:sz w:val="36"/>
    </w:rPr>
  </w:style>
  <w:style w:type="paragraph" w:customStyle="1" w:styleId="MappeforsideTitel-linje2">
    <w:name w:val="Mappeforside Titel-linje 2"/>
    <w:basedOn w:val="MappeforsideTitel-linje1"/>
    <w:next w:val="MappeforsideTitel-linje3"/>
    <w:rsid w:val="00427B4D"/>
    <w:rPr>
      <w:color w:val="C6C6C6"/>
    </w:rPr>
  </w:style>
  <w:style w:type="paragraph" w:customStyle="1" w:styleId="MappeforsideTitel-linje3">
    <w:name w:val="Mappeforside Titel-linje 3"/>
    <w:basedOn w:val="MappeforsideTitel-linje1"/>
    <w:next w:val="Brdtekst"/>
    <w:rsid w:val="00427B4D"/>
    <w:rPr>
      <w:color w:val="8BAF2E"/>
    </w:rPr>
  </w:style>
  <w:style w:type="paragraph" w:customStyle="1" w:styleId="Margentekst">
    <w:name w:val="Margentekst"/>
    <w:basedOn w:val="Brdtekst"/>
    <w:rsid w:val="00427B4D"/>
    <w:pPr>
      <w:framePr w:w="1701" w:hSpace="142" w:vSpace="142" w:wrap="around" w:vAnchor="text" w:hAnchor="page" w:xAlign="outside" w:y="1"/>
    </w:pPr>
    <w:rPr>
      <w:lang w:eastAsia="da-DK"/>
    </w:rPr>
  </w:style>
  <w:style w:type="paragraph" w:styleId="Markeringsbobletekst">
    <w:name w:val="Balloon Text"/>
    <w:basedOn w:val="Normal"/>
    <w:link w:val="MarkeringsbobletekstTegn"/>
    <w:semiHidden/>
    <w:rsid w:val="00427B4D"/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620812"/>
    <w:rPr>
      <w:rFonts w:eastAsia="Times New Roman" w:cs="Times New Roman"/>
      <w:kern w:val="20"/>
      <w:szCs w:val="24"/>
    </w:rPr>
  </w:style>
  <w:style w:type="table" w:styleId="Mediumgitter1">
    <w:name w:val="Medium Grid 1"/>
    <w:basedOn w:val="Tabel-Normal"/>
    <w:uiPriority w:val="67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itter11">
    <w:name w:val="Medium gitter 11"/>
    <w:basedOn w:val="Tabel-Normal"/>
    <w:uiPriority w:val="67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2">
    <w:name w:val="Medium Grid 2"/>
    <w:basedOn w:val="Tabel-Normal"/>
    <w:uiPriority w:val="68"/>
    <w:rsid w:val="00620812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21">
    <w:name w:val="Medium gitter 21"/>
    <w:basedOn w:val="Tabel-Normal"/>
    <w:uiPriority w:val="68"/>
    <w:semiHidden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Mediumgitter31">
    <w:name w:val="Medium gitter 31"/>
    <w:basedOn w:val="Tabel-Normal"/>
    <w:uiPriority w:val="69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liste1">
    <w:name w:val="Medium List 1"/>
    <w:basedOn w:val="Tabel-Normal"/>
    <w:uiPriority w:val="65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e1-farve1">
    <w:name w:val="Medium List 1 Accent 1"/>
    <w:basedOn w:val="Tabel-Normal"/>
    <w:uiPriority w:val="65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e1-markeringsfarve11">
    <w:name w:val="Medium liste 1 - markeringsfarve 11"/>
    <w:basedOn w:val="Tabel-Normal"/>
    <w:uiPriority w:val="65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e11">
    <w:name w:val="Medium liste 11"/>
    <w:basedOn w:val="Tabel-Normal"/>
    <w:uiPriority w:val="65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2">
    <w:name w:val="Medium List 2"/>
    <w:basedOn w:val="Tabel-Normal"/>
    <w:uiPriority w:val="66"/>
    <w:rsid w:val="00620812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e21">
    <w:name w:val="Medium liste 21"/>
    <w:basedOn w:val="Tabel-Normal"/>
    <w:uiPriority w:val="66"/>
    <w:semiHidden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-markeringsfarve11">
    <w:name w:val="Medium skygge 1 - markeringsfarve 11"/>
    <w:basedOn w:val="Tabel-Normal"/>
    <w:uiPriority w:val="63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1">
    <w:name w:val="Medium skygge 11"/>
    <w:basedOn w:val="Tabel-Normal"/>
    <w:uiPriority w:val="63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rsid w:val="00620812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-markeringsfarve11">
    <w:name w:val="Medium skygge 2 - markeringsfarve 11"/>
    <w:basedOn w:val="Tabel-Normal"/>
    <w:uiPriority w:val="64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1">
    <w:name w:val="Medium skygge 21"/>
    <w:basedOn w:val="Tabel-Normal"/>
    <w:uiPriority w:val="64"/>
    <w:semiHidden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semiHidden/>
    <w:rsid w:val="00427B4D"/>
    <w:pPr>
      <w:framePr w:w="7920" w:h="1980" w:hRule="exact" w:hSpace="141" w:wrap="auto" w:hAnchor="page" w:xAlign="center" w:yAlign="bottom"/>
    </w:pPr>
  </w:style>
  <w:style w:type="table" w:styleId="Mrkliste">
    <w:name w:val="Dark List"/>
    <w:basedOn w:val="Tabel-Normal"/>
    <w:uiPriority w:val="70"/>
    <w:rsid w:val="00620812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Mrkliste1">
    <w:name w:val="Mørk liste1"/>
    <w:basedOn w:val="Tabel-Normal"/>
    <w:uiPriority w:val="70"/>
    <w:semiHidden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paragraph" w:styleId="NormalWeb">
    <w:name w:val="Normal (Web)"/>
    <w:basedOn w:val="Normal"/>
    <w:semiHidden/>
    <w:rsid w:val="00427B4D"/>
  </w:style>
  <w:style w:type="paragraph" w:styleId="Normalindrykning">
    <w:name w:val="Normal Indent"/>
    <w:basedOn w:val="Normal"/>
    <w:semiHidden/>
    <w:rsid w:val="00427B4D"/>
  </w:style>
  <w:style w:type="paragraph" w:styleId="Noteoverskrift">
    <w:name w:val="Note Heading"/>
    <w:basedOn w:val="Normal"/>
    <w:next w:val="Normal"/>
    <w:link w:val="NoteoverskriftTegn"/>
    <w:semiHidden/>
    <w:rsid w:val="00427B4D"/>
  </w:style>
  <w:style w:type="character" w:customStyle="1" w:styleId="NoteoverskriftTegn">
    <w:name w:val="Noteoverskrift Tegn"/>
    <w:basedOn w:val="Standardskrifttypeiafsnit"/>
    <w:link w:val="Noteoverskrift"/>
    <w:semiHidden/>
    <w:rsid w:val="00620812"/>
    <w:rPr>
      <w:rFonts w:eastAsia="Times New Roman" w:cs="Times New Roman"/>
      <w:kern w:val="20"/>
      <w:szCs w:val="24"/>
    </w:rPr>
  </w:style>
  <w:style w:type="paragraph" w:styleId="Liste">
    <w:name w:val="List"/>
    <w:basedOn w:val="Normal"/>
    <w:semiHidden/>
    <w:rsid w:val="00427B4D"/>
  </w:style>
  <w:style w:type="paragraph" w:styleId="Opstilling-forts">
    <w:name w:val="List Continue"/>
    <w:basedOn w:val="Normal"/>
    <w:semiHidden/>
    <w:rsid w:val="00427B4D"/>
    <w:pPr>
      <w:spacing w:after="180"/>
      <w:ind w:left="284"/>
    </w:pPr>
  </w:style>
  <w:style w:type="paragraph" w:styleId="Opstilling-forts2">
    <w:name w:val="List Continue 2"/>
    <w:basedOn w:val="Normal"/>
    <w:semiHidden/>
    <w:rsid w:val="00427B4D"/>
    <w:pPr>
      <w:spacing w:after="180"/>
      <w:ind w:left="567"/>
    </w:pPr>
  </w:style>
  <w:style w:type="paragraph" w:styleId="Opstilling-forts3">
    <w:name w:val="List Continue 3"/>
    <w:basedOn w:val="Normal"/>
    <w:semiHidden/>
    <w:rsid w:val="00427B4D"/>
    <w:pPr>
      <w:spacing w:after="180"/>
      <w:ind w:left="851"/>
    </w:pPr>
  </w:style>
  <w:style w:type="paragraph" w:styleId="Opstilling-forts4">
    <w:name w:val="List Continue 4"/>
    <w:basedOn w:val="Normal"/>
    <w:semiHidden/>
    <w:rsid w:val="00427B4D"/>
    <w:pPr>
      <w:spacing w:after="180"/>
      <w:ind w:left="1134"/>
    </w:pPr>
  </w:style>
  <w:style w:type="paragraph" w:styleId="Opstilling-forts5">
    <w:name w:val="List Continue 5"/>
    <w:basedOn w:val="Normal"/>
    <w:semiHidden/>
    <w:rsid w:val="00427B4D"/>
    <w:pPr>
      <w:spacing w:after="180"/>
      <w:ind w:left="1418"/>
    </w:pPr>
  </w:style>
  <w:style w:type="paragraph" w:styleId="Opstilling-punkttegn">
    <w:name w:val="List Bullet"/>
    <w:basedOn w:val="Normal"/>
    <w:qFormat/>
    <w:rsid w:val="00427B4D"/>
    <w:pPr>
      <w:numPr>
        <w:numId w:val="10"/>
      </w:numPr>
      <w:spacing w:after="180" w:line="240" w:lineRule="exact"/>
    </w:pPr>
    <w:rPr>
      <w:kern w:val="0"/>
      <w:lang w:eastAsia="da-DK"/>
    </w:rPr>
  </w:style>
  <w:style w:type="paragraph" w:styleId="Opstilling-punkttegn2">
    <w:name w:val="List Bullet 2"/>
    <w:basedOn w:val="Opstilling-punkttegn"/>
    <w:rsid w:val="00427B4D"/>
    <w:pPr>
      <w:numPr>
        <w:ilvl w:val="1"/>
      </w:numPr>
    </w:pPr>
  </w:style>
  <w:style w:type="paragraph" w:styleId="Opstilling-punkttegn3">
    <w:name w:val="List Bullet 3"/>
    <w:basedOn w:val="Opstilling-punkttegn"/>
    <w:rsid w:val="00427B4D"/>
    <w:pPr>
      <w:numPr>
        <w:ilvl w:val="2"/>
      </w:numPr>
    </w:pPr>
  </w:style>
  <w:style w:type="paragraph" w:styleId="Opstilling-punkttegn4">
    <w:name w:val="List Bullet 4"/>
    <w:basedOn w:val="Opstilling-punkttegn"/>
    <w:rsid w:val="00427B4D"/>
    <w:pPr>
      <w:numPr>
        <w:ilvl w:val="3"/>
      </w:numPr>
    </w:pPr>
  </w:style>
  <w:style w:type="paragraph" w:styleId="Opstilling-punkttegn5">
    <w:name w:val="List Bullet 5"/>
    <w:basedOn w:val="Opstilling-punkttegn"/>
    <w:rsid w:val="00427B4D"/>
    <w:pPr>
      <w:numPr>
        <w:ilvl w:val="4"/>
      </w:numPr>
    </w:pPr>
  </w:style>
  <w:style w:type="paragraph" w:styleId="Opstilling-talellerbogst">
    <w:name w:val="List Number"/>
    <w:basedOn w:val="Normal"/>
    <w:qFormat/>
    <w:rsid w:val="00427B4D"/>
    <w:pPr>
      <w:numPr>
        <w:numId w:val="11"/>
      </w:numPr>
      <w:spacing w:after="180"/>
    </w:pPr>
  </w:style>
  <w:style w:type="paragraph" w:styleId="Opstilling-talellerbogst2">
    <w:name w:val="List Number 2"/>
    <w:basedOn w:val="Brdtekst"/>
    <w:rsid w:val="00427B4D"/>
    <w:pPr>
      <w:numPr>
        <w:ilvl w:val="1"/>
        <w:numId w:val="11"/>
      </w:numPr>
      <w:tabs>
        <w:tab w:val="clear" w:pos="283"/>
        <w:tab w:val="clear" w:pos="850"/>
        <w:tab w:val="clear" w:pos="1134"/>
      </w:tabs>
    </w:pPr>
  </w:style>
  <w:style w:type="paragraph" w:styleId="Opstilling-talellerbogst3">
    <w:name w:val="List Number 3"/>
    <w:basedOn w:val="Brdtekst"/>
    <w:rsid w:val="00427B4D"/>
    <w:pPr>
      <w:numPr>
        <w:ilvl w:val="2"/>
        <w:numId w:val="11"/>
      </w:numPr>
      <w:tabs>
        <w:tab w:val="clear" w:pos="283"/>
        <w:tab w:val="clear" w:pos="567"/>
        <w:tab w:val="clear" w:pos="1134"/>
      </w:tabs>
    </w:pPr>
  </w:style>
  <w:style w:type="paragraph" w:styleId="Opstilling-talellerbogst4">
    <w:name w:val="List Number 4"/>
    <w:basedOn w:val="Brdtekst"/>
    <w:rsid w:val="00427B4D"/>
    <w:pPr>
      <w:numPr>
        <w:ilvl w:val="3"/>
        <w:numId w:val="11"/>
      </w:numPr>
      <w:tabs>
        <w:tab w:val="clear" w:pos="283"/>
        <w:tab w:val="clear" w:pos="567"/>
        <w:tab w:val="clear" w:pos="850"/>
      </w:tabs>
    </w:pPr>
  </w:style>
  <w:style w:type="paragraph" w:styleId="Opstilling-talellerbogst5">
    <w:name w:val="List Number 5"/>
    <w:basedOn w:val="Brdtekst"/>
    <w:rsid w:val="00427B4D"/>
    <w:pPr>
      <w:numPr>
        <w:ilvl w:val="4"/>
        <w:numId w:val="11"/>
      </w:numPr>
      <w:tabs>
        <w:tab w:val="clear" w:pos="283"/>
        <w:tab w:val="clear" w:pos="567"/>
        <w:tab w:val="clear" w:pos="850"/>
        <w:tab w:val="clear" w:pos="1134"/>
      </w:tabs>
    </w:pPr>
  </w:style>
  <w:style w:type="paragraph" w:styleId="Liste2">
    <w:name w:val="List 2"/>
    <w:basedOn w:val="Normal"/>
    <w:semiHidden/>
    <w:rsid w:val="00427B4D"/>
  </w:style>
  <w:style w:type="paragraph" w:styleId="Liste3">
    <w:name w:val="List 3"/>
    <w:basedOn w:val="Normal"/>
    <w:semiHidden/>
    <w:rsid w:val="00427B4D"/>
  </w:style>
  <w:style w:type="paragraph" w:styleId="Liste4">
    <w:name w:val="List 4"/>
    <w:basedOn w:val="Normal"/>
    <w:semiHidden/>
    <w:rsid w:val="00427B4D"/>
  </w:style>
  <w:style w:type="paragraph" w:styleId="Liste5">
    <w:name w:val="List 5"/>
    <w:basedOn w:val="Normal"/>
    <w:semiHidden/>
    <w:rsid w:val="00427B4D"/>
  </w:style>
  <w:style w:type="paragraph" w:styleId="Overskrift">
    <w:name w:val="TOC Heading"/>
    <w:basedOn w:val="Titel"/>
    <w:next w:val="Brdtekst"/>
    <w:uiPriority w:val="39"/>
    <w:unhideWhenUsed/>
    <w:qFormat/>
    <w:rsid w:val="008929F2"/>
    <w:pPr>
      <w:pageBreakBefore w:val="0"/>
      <w:spacing w:before="360" w:after="360"/>
    </w:pPr>
    <w:rPr>
      <w:rFonts w:eastAsiaTheme="majorEastAsia" w:cstheme="majorBidi"/>
      <w:bCs/>
      <w:kern w:val="20"/>
      <w:sz w:val="20"/>
      <w:szCs w:val="28"/>
    </w:rPr>
  </w:style>
  <w:style w:type="paragraph" w:customStyle="1" w:styleId="Overskriftfed">
    <w:name w:val="Overskrift fed"/>
    <w:basedOn w:val="Brdtekst"/>
    <w:next w:val="Brdtekst"/>
    <w:semiHidden/>
    <w:rsid w:val="00427B4D"/>
    <w:pPr>
      <w:keepNext/>
      <w:spacing w:before="400"/>
    </w:pPr>
    <w:rPr>
      <w:b/>
    </w:rPr>
  </w:style>
  <w:style w:type="character" w:styleId="Pladsholdertekst">
    <w:name w:val="Placeholder Text"/>
    <w:basedOn w:val="Standardskrifttypeiafsnit"/>
    <w:uiPriority w:val="99"/>
    <w:semiHidden/>
    <w:rsid w:val="00427B4D"/>
    <w:rPr>
      <w:color w:val="808080"/>
    </w:rPr>
  </w:style>
  <w:style w:type="paragraph" w:styleId="Sidefod">
    <w:name w:val="footer"/>
    <w:basedOn w:val="Brdtekst"/>
    <w:link w:val="SidefodTegn"/>
    <w:uiPriority w:val="99"/>
    <w:rsid w:val="00427B4D"/>
    <w:pPr>
      <w:pBdr>
        <w:top w:val="single" w:sz="4" w:space="3" w:color="616161"/>
      </w:pBdr>
      <w:tabs>
        <w:tab w:val="clear" w:pos="283"/>
        <w:tab w:val="clear" w:pos="567"/>
        <w:tab w:val="clear" w:pos="850"/>
        <w:tab w:val="clear" w:pos="1134"/>
        <w:tab w:val="right" w:pos="8505"/>
      </w:tabs>
      <w:spacing w:after="0"/>
      <w:ind w:right="-680"/>
    </w:pPr>
    <w:rPr>
      <w:noProof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620812"/>
    <w:rPr>
      <w:rFonts w:eastAsia="Times New Roman" w:cs="Times New Roman"/>
      <w:noProof/>
      <w:kern w:val="20"/>
      <w:sz w:val="14"/>
      <w:szCs w:val="24"/>
    </w:rPr>
  </w:style>
  <w:style w:type="paragraph" w:customStyle="1" w:styleId="Sidefod-metavenstre">
    <w:name w:val="Sidefod - meta venstre"/>
    <w:basedOn w:val="Sidefod"/>
    <w:rsid w:val="00427B4D"/>
    <w:pPr>
      <w:framePr w:w="5103" w:h="1304" w:hRule="exact" w:wrap="around" w:vAnchor="page" w:hAnchor="margin" w:yAlign="bottom" w:anchorLock="1"/>
      <w:pBdr>
        <w:top w:val="none" w:sz="0" w:space="0" w:color="auto"/>
      </w:pBdr>
      <w:ind w:right="0"/>
    </w:pPr>
  </w:style>
  <w:style w:type="paragraph" w:customStyle="1" w:styleId="Sidefod-metahjre">
    <w:name w:val="Sidefod - meta højre"/>
    <w:basedOn w:val="Sidefod"/>
    <w:rsid w:val="00427B4D"/>
    <w:pPr>
      <w:framePr w:w="5557" w:h="1304" w:hRule="exact" w:wrap="around" w:vAnchor="page" w:hAnchor="page" w:xAlign="right" w:yAlign="bottom" w:anchorLock="1"/>
      <w:pBdr>
        <w:top w:val="none" w:sz="0" w:space="0" w:color="auto"/>
      </w:pBdr>
      <w:ind w:right="454"/>
      <w:jc w:val="right"/>
    </w:pPr>
  </w:style>
  <w:style w:type="paragraph" w:customStyle="1" w:styleId="Sidehoved-metavenstre">
    <w:name w:val="Sidehoved - meta venstre"/>
    <w:basedOn w:val="Sidehoved"/>
    <w:rsid w:val="00427B4D"/>
    <w:pPr>
      <w:framePr w:w="3686" w:h="851" w:hRule="exact" w:wrap="around" w:vAnchor="page" w:hAnchor="margin" w:y="455"/>
      <w:pBdr>
        <w:bottom w:val="none" w:sz="0" w:space="0" w:color="auto"/>
      </w:pBdr>
      <w:ind w:right="0"/>
    </w:pPr>
  </w:style>
  <w:style w:type="character" w:styleId="Sidetal">
    <w:name w:val="page number"/>
    <w:basedOn w:val="Standardskrifttypeiafsnit"/>
    <w:semiHidden/>
    <w:rsid w:val="00427B4D"/>
    <w:rPr>
      <w:sz w:val="18"/>
    </w:rPr>
  </w:style>
  <w:style w:type="paragraph" w:customStyle="1" w:styleId="Skrm">
    <w:name w:val="Skærm"/>
    <w:basedOn w:val="Brdtekst"/>
    <w:rsid w:val="00427B4D"/>
    <w:pPr>
      <w:pBdr>
        <w:top w:val="single" w:sz="4" w:space="4" w:color="616161"/>
        <w:left w:val="single" w:sz="4" w:space="4" w:color="616161"/>
        <w:bottom w:val="single" w:sz="4" w:space="4" w:color="616161"/>
        <w:right w:val="single" w:sz="4" w:space="4" w:color="616161"/>
      </w:pBdr>
      <w:tabs>
        <w:tab w:val="clear" w:pos="283"/>
        <w:tab w:val="clear" w:pos="567"/>
        <w:tab w:val="clear" w:pos="850"/>
        <w:tab w:val="clear" w:pos="1134"/>
        <w:tab w:val="left" w:pos="386"/>
        <w:tab w:val="left" w:pos="669"/>
        <w:tab w:val="left" w:pos="953"/>
        <w:tab w:val="left" w:pos="1236"/>
        <w:tab w:val="left" w:pos="1520"/>
        <w:tab w:val="left" w:pos="1803"/>
        <w:tab w:val="left" w:pos="2087"/>
        <w:tab w:val="left" w:pos="2370"/>
      </w:tabs>
      <w:spacing w:before="80" w:after="240"/>
      <w:ind w:left="102" w:right="1758"/>
      <w:contextualSpacing/>
    </w:pPr>
    <w:rPr>
      <w:rFonts w:ascii="Courier New" w:hAnsi="Courier New"/>
      <w:noProof/>
      <w:sz w:val="16"/>
    </w:rPr>
  </w:style>
  <w:style w:type="paragraph" w:styleId="Sluthilsen">
    <w:name w:val="Closing"/>
    <w:basedOn w:val="Brdtekst"/>
    <w:next w:val="Underskrift"/>
    <w:link w:val="SluthilsenTegn"/>
    <w:rsid w:val="00427B4D"/>
    <w:pPr>
      <w:keepNext/>
      <w:keepLines/>
      <w:spacing w:before="480" w:after="0" w:line="360" w:lineRule="auto"/>
    </w:pPr>
  </w:style>
  <w:style w:type="character" w:customStyle="1" w:styleId="SluthilsenTegn">
    <w:name w:val="Sluthilsen Tegn"/>
    <w:basedOn w:val="Standardskrifttypeiafsnit"/>
    <w:link w:val="Sluthilsen"/>
    <w:rsid w:val="00620812"/>
    <w:rPr>
      <w:rFonts w:eastAsia="Times New Roman" w:cs="Times New Roman"/>
      <w:kern w:val="20"/>
      <w:szCs w:val="24"/>
    </w:rPr>
  </w:style>
  <w:style w:type="paragraph" w:styleId="Underskrift">
    <w:name w:val="Signature"/>
    <w:basedOn w:val="Brdtekst"/>
    <w:next w:val="Kopitil"/>
    <w:link w:val="UnderskriftTegn"/>
    <w:rsid w:val="00427B4D"/>
    <w:pPr>
      <w:keepLines/>
      <w:spacing w:before="560" w:after="0" w:line="360" w:lineRule="auto"/>
    </w:pPr>
  </w:style>
  <w:style w:type="character" w:customStyle="1" w:styleId="UnderskriftTegn">
    <w:name w:val="Underskrift Tegn"/>
    <w:basedOn w:val="Standardskrifttypeiafsnit"/>
    <w:link w:val="Underskrift"/>
    <w:rsid w:val="00620812"/>
    <w:rPr>
      <w:rFonts w:eastAsia="Times New Roman" w:cs="Times New Roman"/>
      <w:kern w:val="20"/>
      <w:szCs w:val="24"/>
    </w:rPr>
  </w:style>
  <w:style w:type="character" w:styleId="Slutnotehenvisning">
    <w:name w:val="endnote reference"/>
    <w:basedOn w:val="Standardskrifttypeiafsnit"/>
    <w:semiHidden/>
    <w:rsid w:val="00427B4D"/>
    <w:rPr>
      <w:vertAlign w:val="superscript"/>
    </w:rPr>
  </w:style>
  <w:style w:type="paragraph" w:styleId="Slutnotetekst">
    <w:name w:val="endnote text"/>
    <w:basedOn w:val="Brdtekst"/>
    <w:link w:val="SlutnotetekstTegn"/>
    <w:semiHidden/>
    <w:rsid w:val="00427B4D"/>
    <w:pPr>
      <w:tabs>
        <w:tab w:val="clear" w:pos="283"/>
        <w:tab w:val="clear" w:pos="567"/>
        <w:tab w:val="clear" w:pos="850"/>
        <w:tab w:val="clear" w:pos="1134"/>
      </w:tabs>
      <w:spacing w:before="120" w:after="0"/>
      <w:ind w:left="397" w:hanging="397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semiHidden/>
    <w:rsid w:val="00620812"/>
    <w:rPr>
      <w:rFonts w:eastAsia="Times New Roman" w:cs="Times New Roman"/>
      <w:kern w:val="20"/>
      <w:sz w:val="16"/>
      <w:szCs w:val="24"/>
    </w:rPr>
  </w:style>
  <w:style w:type="paragraph" w:customStyle="1" w:styleId="Specielkommentar">
    <w:name w:val="Speciel kommentar"/>
    <w:basedOn w:val="Brdtekst"/>
    <w:next w:val="Brdtekst"/>
    <w:rsid w:val="00427B4D"/>
    <w:pPr>
      <w:shd w:val="clear" w:color="auto" w:fill="DBE6E9"/>
    </w:pPr>
  </w:style>
  <w:style w:type="paragraph" w:styleId="Starthilsen">
    <w:name w:val="Salutation"/>
    <w:basedOn w:val="Brdtekst"/>
    <w:next w:val="Brdtekst"/>
    <w:link w:val="StarthilsenTegn"/>
    <w:semiHidden/>
    <w:rsid w:val="00427B4D"/>
    <w:pPr>
      <w:keepNext/>
      <w:keepLines/>
      <w:spacing w:after="240"/>
    </w:pPr>
  </w:style>
  <w:style w:type="character" w:customStyle="1" w:styleId="StarthilsenTegn">
    <w:name w:val="Starthilsen Tegn"/>
    <w:basedOn w:val="Standardskrifttypeiafsnit"/>
    <w:link w:val="Starthilsen"/>
    <w:semiHidden/>
    <w:rsid w:val="00620812"/>
    <w:rPr>
      <w:rFonts w:eastAsia="Times New Roman" w:cs="Times New Roman"/>
      <w:kern w:val="20"/>
      <w:szCs w:val="24"/>
    </w:rPr>
  </w:style>
  <w:style w:type="character" w:styleId="Strk">
    <w:name w:val="Strong"/>
    <w:basedOn w:val="Standardskrifttypeiafsnit"/>
    <w:qFormat/>
    <w:rsid w:val="00427B4D"/>
    <w:rPr>
      <w:b w:val="0"/>
      <w:bCs w:val="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27B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20812"/>
    <w:rPr>
      <w:rFonts w:eastAsia="Times New Roman" w:cs="Times New Roman"/>
      <w:b/>
      <w:bCs/>
      <w:i/>
      <w:iCs/>
      <w:color w:val="4F81BD" w:themeColor="accent1"/>
      <w:kern w:val="20"/>
      <w:szCs w:val="24"/>
    </w:rPr>
  </w:style>
  <w:style w:type="character" w:styleId="Svagfremhvning">
    <w:name w:val="Subtle Emphasis"/>
    <w:basedOn w:val="Standardskrifttypeiafsnit"/>
    <w:uiPriority w:val="19"/>
    <w:qFormat/>
    <w:rsid w:val="00427B4D"/>
    <w:rPr>
      <w:i/>
      <w:iCs/>
      <w:color w:val="808080" w:themeColor="text1" w:themeTint="7F"/>
    </w:rPr>
  </w:style>
  <w:style w:type="character" w:styleId="Svaghenvisning">
    <w:name w:val="Subtle Reference"/>
    <w:basedOn w:val="Standardskrifttypeiafsnit"/>
    <w:uiPriority w:val="31"/>
    <w:qFormat/>
    <w:rsid w:val="00427B4D"/>
    <w:rPr>
      <w:smallCaps/>
      <w:color w:val="C0504D" w:themeColor="accent2"/>
      <w:u w:val="single"/>
    </w:rPr>
  </w:style>
  <w:style w:type="paragraph" w:customStyle="1" w:styleId="Sdan">
    <w:name w:val="Sådan"/>
    <w:basedOn w:val="Brdtekst"/>
    <w:next w:val="Brdtekst"/>
    <w:rsid w:val="00427B4D"/>
    <w:pPr>
      <w:keepNext/>
      <w:numPr>
        <w:numId w:val="12"/>
      </w:numPr>
      <w:spacing w:before="180"/>
    </w:pPr>
    <w:rPr>
      <w:b/>
      <w:sz w:val="18"/>
    </w:rPr>
  </w:style>
  <w:style w:type="paragraph" w:customStyle="1" w:styleId="Tabel">
    <w:name w:val="Tabel"/>
    <w:basedOn w:val="Brdtekst"/>
    <w:qFormat/>
    <w:rsid w:val="00427B4D"/>
    <w:pPr>
      <w:tabs>
        <w:tab w:val="clear" w:pos="283"/>
        <w:tab w:val="clear" w:pos="567"/>
        <w:tab w:val="clear" w:pos="850"/>
        <w:tab w:val="clear" w:pos="1134"/>
        <w:tab w:val="left" w:pos="340"/>
        <w:tab w:val="left" w:pos="624"/>
        <w:tab w:val="left" w:pos="907"/>
        <w:tab w:val="left" w:pos="1191"/>
      </w:tabs>
      <w:spacing w:before="60" w:after="60"/>
      <w:ind w:left="57" w:right="57"/>
    </w:pPr>
    <w:rPr>
      <w:sz w:val="16"/>
    </w:rPr>
  </w:style>
  <w:style w:type="table" w:styleId="Tabel-3D-effekter1">
    <w:name w:val="Table 3D effects 1"/>
    <w:basedOn w:val="Tabel-Normal"/>
    <w:semiHidden/>
    <w:rsid w:val="00427B4D"/>
    <w:rPr>
      <w:rFonts w:cs="Times New Roman"/>
      <w:sz w:val="24"/>
      <w:szCs w:val="24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427B4D"/>
    <w:rPr>
      <w:rFonts w:cs="Times New Roman"/>
      <w:sz w:val="24"/>
      <w:szCs w:val="24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427B4D"/>
    <w:rPr>
      <w:rFonts w:cs="Times New Roman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rsid w:val="00427B4D"/>
    <w:rPr>
      <w:rFonts w:cs="Times New Roman"/>
      <w:sz w:val="16"/>
      <w:szCs w:val="24"/>
    </w:rPr>
    <w:tblPr>
      <w:tblBorders>
        <w:top w:val="single" w:sz="4" w:space="0" w:color="7AB02B"/>
        <w:left w:val="single" w:sz="4" w:space="0" w:color="7AB02B"/>
        <w:bottom w:val="single" w:sz="4" w:space="0" w:color="7AB02B"/>
        <w:right w:val="single" w:sz="4" w:space="0" w:color="7AB02B"/>
        <w:insideH w:val="single" w:sz="4" w:space="0" w:color="7AB02B"/>
        <w:insideV w:val="single" w:sz="4" w:space="0" w:color="7AB02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-basis">
    <w:name w:val="Tabel - basis"/>
    <w:basedOn w:val="Tabel-Gitter"/>
    <w:rsid w:val="00427B4D"/>
    <w:tblPr/>
    <w:tblStylePr w:type="firstRow">
      <w:rPr>
        <w:rFonts w:ascii="Verdana" w:hAnsi="Verdana"/>
        <w:sz w:val="16"/>
      </w:rPr>
      <w:tblPr>
        <w:tblCellMar>
          <w:top w:w="0" w:type="dxa"/>
          <w:left w:w="0" w:type="dxa"/>
          <w:bottom w:w="0" w:type="dxa"/>
          <w:right w:w="0" w:type="dxa"/>
        </w:tblCellMar>
      </w:tblPr>
      <w:tcPr>
        <w:tcBorders>
          <w:top w:val="single" w:sz="4" w:space="0" w:color="8BAF2E"/>
          <w:left w:val="single" w:sz="4" w:space="0" w:color="8BAF2E"/>
          <w:bottom w:val="single" w:sz="4" w:space="0" w:color="8BAF2E"/>
          <w:right w:val="single" w:sz="4" w:space="0" w:color="8BAF2E"/>
          <w:insideH w:val="single" w:sz="4" w:space="0" w:color="8BAF2E"/>
          <w:insideV w:val="single" w:sz="4" w:space="0" w:color="8BAF2E"/>
          <w:tl2br w:val="nil"/>
          <w:tr2bl w:val="nil"/>
        </w:tcBorders>
        <w:shd w:val="clear" w:color="auto" w:fill="E7EED6"/>
        <w:vAlign w:val="bottom"/>
      </w:tcPr>
    </w:tblStylePr>
  </w:style>
  <w:style w:type="table" w:styleId="Tabel-Elegant">
    <w:name w:val="Table Elegant"/>
    <w:basedOn w:val="Tabel-Normal"/>
    <w:semiHidden/>
    <w:rsid w:val="00427B4D"/>
    <w:rPr>
      <w:rFonts w:cs="Times New Roman"/>
      <w:sz w:val="24"/>
      <w:szCs w:val="24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427B4D"/>
    <w:rPr>
      <w:rFonts w:cs="Times New Roman"/>
      <w:sz w:val="24"/>
      <w:szCs w:val="24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427B4D"/>
    <w:rPr>
      <w:rFonts w:cs="Times New Roman"/>
      <w:sz w:val="24"/>
      <w:szCs w:val="24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1">
    <w:name w:val="Table Grid 1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427B4D"/>
    <w:rPr>
      <w:rFonts w:cs="Times New Roman"/>
      <w:sz w:val="24"/>
      <w:szCs w:val="24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427B4D"/>
    <w:rPr>
      <w:rFonts w:cs="Times New Roman"/>
      <w:sz w:val="24"/>
      <w:szCs w:val="24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semiHidden/>
    <w:rsid w:val="00427B4D"/>
    <w:rPr>
      <w:rFonts w:cs="Times New Roman"/>
      <w:sz w:val="24"/>
      <w:szCs w:val="24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427B4D"/>
    <w:rPr>
      <w:rFonts w:cs="Times New Roman"/>
      <w:sz w:val="24"/>
      <w:szCs w:val="24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1">
    <w:name w:val="Table Columns 1"/>
    <w:basedOn w:val="Tabel-Normal"/>
    <w:semiHidden/>
    <w:rsid w:val="00427B4D"/>
    <w:rPr>
      <w:rFonts w:cs="Times New Roman"/>
      <w:sz w:val="24"/>
      <w:szCs w:val="24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427B4D"/>
    <w:rPr>
      <w:rFonts w:cs="Times New Roman"/>
      <w:sz w:val="24"/>
      <w:szCs w:val="24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427B4D"/>
    <w:rPr>
      <w:rFonts w:cs="Times New Roman"/>
      <w:sz w:val="24"/>
      <w:szCs w:val="24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427B4D"/>
    <w:rPr>
      <w:rFonts w:cs="Times New Roman"/>
      <w:sz w:val="24"/>
      <w:szCs w:val="24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427B4D"/>
    <w:rPr>
      <w:rFonts w:cs="Times New Roman"/>
      <w:sz w:val="24"/>
      <w:szCs w:val="24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semiHidden/>
    <w:rsid w:val="00427B4D"/>
    <w:rPr>
      <w:rFonts w:cs="Times New Roman"/>
      <w:sz w:val="24"/>
      <w:szCs w:val="24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427B4D"/>
    <w:rPr>
      <w:rFonts w:cs="Times New Roman"/>
      <w:sz w:val="24"/>
      <w:szCs w:val="24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427B4D"/>
    <w:rPr>
      <w:rFonts w:cs="Times New Roman"/>
      <w:sz w:val="24"/>
      <w:szCs w:val="24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427B4D"/>
    <w:rPr>
      <w:rFonts w:cs="Times New Roman"/>
      <w:sz w:val="24"/>
      <w:szCs w:val="24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427B4D"/>
    <w:rPr>
      <w:rFonts w:cs="Times New Roman"/>
      <w:sz w:val="24"/>
      <w:szCs w:val="24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semiHidden/>
    <w:rsid w:val="00427B4D"/>
    <w:rPr>
      <w:rFonts w:cs="Times New Roman"/>
      <w:sz w:val="24"/>
      <w:szCs w:val="24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Tabel-opstilling-punkttegn">
    <w:name w:val="Tabel - opstilling - punkttegn"/>
    <w:basedOn w:val="Tabel"/>
    <w:qFormat/>
    <w:rsid w:val="00427B4D"/>
    <w:pPr>
      <w:numPr>
        <w:numId w:val="13"/>
      </w:numPr>
      <w:tabs>
        <w:tab w:val="clear" w:pos="624"/>
        <w:tab w:val="clear" w:pos="907"/>
        <w:tab w:val="clear" w:pos="1191"/>
      </w:tabs>
      <w:spacing w:line="206" w:lineRule="exact"/>
    </w:pPr>
  </w:style>
  <w:style w:type="paragraph" w:customStyle="1" w:styleId="Tabel-opstilling-punkttegn2">
    <w:name w:val="Tabel - opstilling - punkttegn 2"/>
    <w:basedOn w:val="Tabel"/>
    <w:rsid w:val="00427B4D"/>
    <w:pPr>
      <w:numPr>
        <w:ilvl w:val="1"/>
        <w:numId w:val="13"/>
      </w:numPr>
      <w:tabs>
        <w:tab w:val="clear" w:pos="340"/>
        <w:tab w:val="clear" w:pos="907"/>
        <w:tab w:val="clear" w:pos="1191"/>
      </w:tabs>
      <w:spacing w:line="206" w:lineRule="exact"/>
    </w:pPr>
  </w:style>
  <w:style w:type="paragraph" w:customStyle="1" w:styleId="Tabel-opstilling-talellerbogst">
    <w:name w:val="Tabel - opstilling - tal eller bogst."/>
    <w:basedOn w:val="Tabel"/>
    <w:qFormat/>
    <w:rsid w:val="00427B4D"/>
    <w:pPr>
      <w:numPr>
        <w:numId w:val="14"/>
      </w:numPr>
      <w:tabs>
        <w:tab w:val="clear" w:pos="624"/>
        <w:tab w:val="clear" w:pos="907"/>
        <w:tab w:val="clear" w:pos="1191"/>
      </w:tabs>
    </w:pPr>
  </w:style>
  <w:style w:type="paragraph" w:customStyle="1" w:styleId="Tabel-opstilling-talellerbogst2">
    <w:name w:val="Tabel - opstilling - tal eller bogst. 2"/>
    <w:basedOn w:val="Tabel"/>
    <w:rsid w:val="00427B4D"/>
    <w:pPr>
      <w:numPr>
        <w:ilvl w:val="1"/>
        <w:numId w:val="14"/>
      </w:numPr>
      <w:tabs>
        <w:tab w:val="clear" w:pos="340"/>
        <w:tab w:val="clear" w:pos="907"/>
        <w:tab w:val="clear" w:pos="1191"/>
      </w:tabs>
    </w:pPr>
  </w:style>
  <w:style w:type="table" w:styleId="Tabel-Professionel">
    <w:name w:val="Table Professional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semiHidden/>
    <w:rsid w:val="00427B4D"/>
    <w:rPr>
      <w:rFonts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427B4D"/>
    <w:rPr>
      <w:rFonts w:cs="Times New Roman"/>
      <w:sz w:val="24"/>
      <w:szCs w:val="24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427B4D"/>
    <w:rPr>
      <w:rFonts w:cs="Times New Roman"/>
      <w:sz w:val="24"/>
      <w:szCs w:val="24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427B4D"/>
    <w:rPr>
      <w:rFonts w:cs="Times New Roman"/>
      <w:sz w:val="24"/>
      <w:szCs w:val="24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elfed">
    <w:name w:val="Tabel fed"/>
    <w:basedOn w:val="Tabel"/>
    <w:qFormat/>
    <w:rsid w:val="00427B4D"/>
    <w:pPr>
      <w:keepNext/>
      <w:spacing w:before="0" w:after="0"/>
    </w:pPr>
    <w:rPr>
      <w:b/>
    </w:rPr>
  </w:style>
  <w:style w:type="paragraph" w:customStyle="1" w:styleId="Tabelkursiv">
    <w:name w:val="Tabel kursiv"/>
    <w:basedOn w:val="Tabel"/>
    <w:rsid w:val="00427B4D"/>
    <w:rPr>
      <w:i/>
    </w:rPr>
  </w:style>
  <w:style w:type="paragraph" w:customStyle="1" w:styleId="Tabeloverskrift">
    <w:name w:val="Tabeloverskrift"/>
    <w:basedOn w:val="Kapiteloverskrift"/>
    <w:next w:val="Brdtekst"/>
    <w:semiHidden/>
    <w:rsid w:val="00427B4D"/>
    <w:pPr>
      <w:spacing w:before="180" w:after="180"/>
    </w:pPr>
  </w:style>
  <w:style w:type="paragraph" w:customStyle="1" w:styleId="Titellinje1">
    <w:name w:val="Titellinje 1"/>
    <w:basedOn w:val="MappeforsideTitel-linje1"/>
    <w:rsid w:val="00427B4D"/>
  </w:style>
  <w:style w:type="paragraph" w:customStyle="1" w:styleId="Titellinje2">
    <w:name w:val="Titellinje 2"/>
    <w:basedOn w:val="MappeforsideTitel-linje1"/>
    <w:rsid w:val="00427B4D"/>
    <w:rPr>
      <w:color w:val="C6C6C6"/>
      <w:sz w:val="28"/>
    </w:rPr>
  </w:style>
  <w:style w:type="paragraph" w:customStyle="1" w:styleId="Titlelinje3">
    <w:name w:val="Titlelinje 3"/>
    <w:basedOn w:val="Titellinje1"/>
    <w:rsid w:val="00427B4D"/>
    <w:rPr>
      <w:sz w:val="20"/>
    </w:rPr>
  </w:style>
  <w:style w:type="paragraph" w:styleId="Undertitel">
    <w:name w:val="Subtitle"/>
    <w:basedOn w:val="Titel"/>
    <w:next w:val="Brdtekst"/>
    <w:link w:val="UndertitelTegn"/>
    <w:unhideWhenUsed/>
    <w:rsid w:val="00427B4D"/>
    <w:pPr>
      <w:pageBreakBefore w:val="0"/>
      <w:spacing w:before="180"/>
      <w:outlineLvl w:val="1"/>
    </w:pPr>
    <w:rPr>
      <w:kern w:val="24"/>
      <w:sz w:val="24"/>
    </w:rPr>
  </w:style>
  <w:style w:type="character" w:customStyle="1" w:styleId="UndertitelTegn">
    <w:name w:val="Undertitel Tegn"/>
    <w:basedOn w:val="Standardskrifttypeiafsnit"/>
    <w:link w:val="Undertitel"/>
    <w:rsid w:val="00620812"/>
    <w:rPr>
      <w:rFonts w:eastAsia="Times New Roman" w:cs="Times New Roman"/>
      <w:b/>
      <w:kern w:val="24"/>
      <w:sz w:val="24"/>
      <w:szCs w:val="24"/>
    </w:rPr>
  </w:style>
  <w:style w:type="table" w:customStyle="1" w:styleId="Farvetgitter2">
    <w:name w:val="Farvet gitter2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Farvetliste2">
    <w:name w:val="Farvet liste2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Farvetskygge2">
    <w:name w:val="Farvet skygge2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Lysliste-markeringsfarve12">
    <w:name w:val="Lys liste - markeringsfarve12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ysliste2">
    <w:name w:val="Lys liste2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ysskygge-markeringsfarve12">
    <w:name w:val="Lys skygge - markeringsfarve 12"/>
    <w:basedOn w:val="Tabel-Normal"/>
    <w:uiPriority w:val="60"/>
    <w:rsid w:val="00427B4D"/>
    <w:rPr>
      <w:rFonts w:cs="Times New Roman"/>
      <w:color w:val="365F91" w:themeColor="accent1" w:themeShade="BF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ysskygge2">
    <w:name w:val="Lys skygge2"/>
    <w:basedOn w:val="Tabel-Normal"/>
    <w:uiPriority w:val="60"/>
    <w:rsid w:val="00427B4D"/>
    <w:rPr>
      <w:rFonts w:cs="Times New Roman"/>
      <w:color w:val="000000" w:themeColor="text1" w:themeShade="BF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ystgitter-markeringsfarve12">
    <w:name w:val="Lyst gitter - markeringsfarve 12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ystgitter2">
    <w:name w:val="Lyst gitter2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Mediumgitter12">
    <w:name w:val="Medium gitter 12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itter22">
    <w:name w:val="Medium gitter 22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32">
    <w:name w:val="Medium gitter 32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liste1-markeringsfarve12">
    <w:name w:val="Medium liste 1 - markeringsfarve 12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e12">
    <w:name w:val="Medium liste 12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e22">
    <w:name w:val="Medium liste 22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kygge1-markeringsfarve12">
    <w:name w:val="Medium skygge 1 - markeringsfarve 12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2">
    <w:name w:val="Medium skygge 12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2-markeringsfarve12">
    <w:name w:val="Medium skygge 2 - markeringsfarve 12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2">
    <w:name w:val="Medium skygge 22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rkliste2">
    <w:name w:val="Mørk liste2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8F932194</Template>
  <TotalTime>0</TotalTime>
  <Pages>10</Pages>
  <Words>439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KMD A/S</Company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Poulsen.Jakob Hübertz UJK</dc:creator>
  <cp:keywords/>
  <dc:description/>
  <cp:lastModifiedBy>Pernille Carlsen</cp:lastModifiedBy>
  <cp:revision>2</cp:revision>
  <cp:lastPrinted>2016-11-17T12:26:00Z</cp:lastPrinted>
  <dcterms:created xsi:type="dcterms:W3CDTF">2017-03-07T09:30:00Z</dcterms:created>
  <dcterms:modified xsi:type="dcterms:W3CDTF">2017-03-07T09:30:00Z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